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2EF" w:rsidRPr="00DC257B" w:rsidRDefault="008E22EF" w:rsidP="00DC257B">
      <w:pPr>
        <w:pStyle w:val="a4"/>
        <w:tabs>
          <w:tab w:val="left" w:pos="708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E22EF" w:rsidRPr="00DC257B" w:rsidRDefault="008E22EF" w:rsidP="00DC257B">
      <w:pPr>
        <w:pStyle w:val="a4"/>
        <w:tabs>
          <w:tab w:val="left" w:pos="708"/>
        </w:tabs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DC257B">
        <w:rPr>
          <w:rFonts w:ascii="Times New Roman" w:hAnsi="Times New Roman"/>
          <w:b/>
          <w:bCs/>
          <w:sz w:val="26"/>
          <w:szCs w:val="26"/>
          <w:lang w:val="uk-UA"/>
        </w:rPr>
        <w:t>Н А К А З</w:t>
      </w:r>
    </w:p>
    <w:p w:rsidR="00DC257B" w:rsidRPr="00DC257B" w:rsidRDefault="00DC257B" w:rsidP="00DC257B">
      <w:pPr>
        <w:pStyle w:val="a4"/>
        <w:tabs>
          <w:tab w:val="clear" w:pos="4677"/>
          <w:tab w:val="left" w:pos="7760"/>
        </w:tabs>
        <w:rPr>
          <w:rFonts w:ascii="Times New Roman" w:hAnsi="Times New Roman"/>
          <w:sz w:val="26"/>
          <w:szCs w:val="26"/>
          <w:lang w:val="uk-UA"/>
        </w:rPr>
      </w:pPr>
    </w:p>
    <w:p w:rsidR="000F5C15" w:rsidRPr="00DC257B" w:rsidRDefault="008E22EF" w:rsidP="00DC257B">
      <w:pPr>
        <w:pStyle w:val="a4"/>
        <w:tabs>
          <w:tab w:val="clear" w:pos="4677"/>
          <w:tab w:val="left" w:pos="7760"/>
        </w:tabs>
        <w:rPr>
          <w:rFonts w:ascii="Times New Roman" w:hAnsi="Times New Roman"/>
          <w:sz w:val="26"/>
          <w:szCs w:val="26"/>
          <w:lang w:val="uk-UA"/>
        </w:rPr>
      </w:pPr>
      <w:r w:rsidRPr="00DC257B">
        <w:rPr>
          <w:rFonts w:ascii="Times New Roman" w:hAnsi="Times New Roman"/>
          <w:sz w:val="26"/>
          <w:szCs w:val="26"/>
          <w:lang w:val="uk-UA"/>
        </w:rPr>
        <w:t>«</w:t>
      </w:r>
      <w:r w:rsidR="003A4D8F">
        <w:rPr>
          <w:rFonts w:ascii="Times New Roman" w:hAnsi="Times New Roman"/>
          <w:sz w:val="26"/>
          <w:szCs w:val="26"/>
          <w:lang w:val="uk-UA"/>
        </w:rPr>
        <w:t>18</w:t>
      </w:r>
      <w:r w:rsidR="008C557B" w:rsidRPr="00DC257B">
        <w:rPr>
          <w:rFonts w:ascii="Times New Roman" w:hAnsi="Times New Roman"/>
          <w:sz w:val="26"/>
          <w:szCs w:val="26"/>
          <w:lang w:val="uk-UA"/>
        </w:rPr>
        <w:t>»</w:t>
      </w:r>
      <w:r w:rsidR="003A4D8F">
        <w:rPr>
          <w:rFonts w:ascii="Times New Roman" w:hAnsi="Times New Roman"/>
          <w:sz w:val="26"/>
          <w:szCs w:val="26"/>
          <w:lang w:val="uk-UA"/>
        </w:rPr>
        <w:t xml:space="preserve"> квітня</w:t>
      </w:r>
      <w:r w:rsidR="00E823D5" w:rsidRPr="00DC257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DC257B">
        <w:rPr>
          <w:rFonts w:ascii="Times New Roman" w:hAnsi="Times New Roman"/>
          <w:sz w:val="26"/>
          <w:szCs w:val="26"/>
          <w:lang w:val="uk-UA"/>
        </w:rPr>
        <w:t>202</w:t>
      </w:r>
      <w:r w:rsidR="00CC7A32" w:rsidRPr="00DC257B">
        <w:rPr>
          <w:rFonts w:ascii="Times New Roman" w:hAnsi="Times New Roman"/>
          <w:sz w:val="26"/>
          <w:szCs w:val="26"/>
          <w:lang w:val="uk-UA"/>
        </w:rPr>
        <w:t>5</w:t>
      </w:r>
      <w:r w:rsidRPr="00DC257B">
        <w:rPr>
          <w:rFonts w:ascii="Times New Roman" w:hAnsi="Times New Roman"/>
          <w:sz w:val="26"/>
          <w:szCs w:val="26"/>
          <w:lang w:val="uk-UA"/>
        </w:rPr>
        <w:t xml:space="preserve"> р.                 </w:t>
      </w:r>
      <w:r w:rsidR="003A4D8F">
        <w:rPr>
          <w:rFonts w:ascii="Times New Roman" w:hAnsi="Times New Roman"/>
          <w:sz w:val="26"/>
          <w:szCs w:val="26"/>
          <w:lang w:val="uk-UA"/>
        </w:rPr>
        <w:t>           </w:t>
      </w:r>
      <w:r w:rsidRPr="00DC257B">
        <w:rPr>
          <w:rFonts w:ascii="Times New Roman" w:hAnsi="Times New Roman"/>
          <w:sz w:val="26"/>
          <w:szCs w:val="26"/>
          <w:lang w:val="uk-UA"/>
        </w:rPr>
        <w:t>     №</w:t>
      </w:r>
      <w:r w:rsidR="003A4D8F">
        <w:rPr>
          <w:rFonts w:ascii="Times New Roman" w:hAnsi="Times New Roman"/>
          <w:sz w:val="26"/>
          <w:szCs w:val="26"/>
          <w:lang w:val="uk-UA"/>
        </w:rPr>
        <w:t>5</w:t>
      </w:r>
      <w:r w:rsidR="00861CD0" w:rsidRPr="00DC257B">
        <w:rPr>
          <w:rFonts w:ascii="Times New Roman" w:hAnsi="Times New Roman"/>
          <w:sz w:val="26"/>
          <w:szCs w:val="26"/>
          <w:lang w:val="uk-UA"/>
        </w:rPr>
        <w:t>-НДЧ</w:t>
      </w:r>
      <w:r w:rsidRPr="00DC257B">
        <w:rPr>
          <w:rFonts w:ascii="Times New Roman" w:hAnsi="Times New Roman"/>
          <w:sz w:val="26"/>
          <w:szCs w:val="26"/>
          <w:lang w:val="uk-UA"/>
        </w:rPr>
        <w:t>                      </w:t>
      </w:r>
      <w:r w:rsidR="003A4D8F">
        <w:rPr>
          <w:rFonts w:ascii="Times New Roman" w:hAnsi="Times New Roman"/>
          <w:sz w:val="26"/>
          <w:szCs w:val="26"/>
          <w:lang w:val="uk-UA"/>
        </w:rPr>
        <w:t>   </w:t>
      </w:r>
      <w:r w:rsidRPr="00DC257B">
        <w:rPr>
          <w:rFonts w:ascii="Times New Roman" w:hAnsi="Times New Roman"/>
          <w:sz w:val="26"/>
          <w:szCs w:val="26"/>
          <w:lang w:val="uk-UA"/>
        </w:rPr>
        <w:t>              </w:t>
      </w:r>
      <w:r w:rsidR="00325831" w:rsidRPr="00DC257B">
        <w:rPr>
          <w:rFonts w:ascii="Times New Roman" w:hAnsi="Times New Roman"/>
          <w:sz w:val="26"/>
          <w:szCs w:val="26"/>
          <w:lang w:val="uk-UA"/>
        </w:rPr>
        <w:t>м. Миколаїв</w:t>
      </w:r>
    </w:p>
    <w:p w:rsidR="00DC257B" w:rsidRPr="00DC257B" w:rsidRDefault="00DC257B" w:rsidP="00DC257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sz w:val="26"/>
          <w:szCs w:val="26"/>
          <w:lang w:val="uk-UA" w:eastAsia="en-US"/>
        </w:rPr>
      </w:pPr>
    </w:p>
    <w:p w:rsidR="00A56AA5" w:rsidRPr="00DC257B" w:rsidRDefault="000F5C15" w:rsidP="00DC257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sz w:val="26"/>
          <w:szCs w:val="26"/>
          <w:lang w:val="uk-UA" w:eastAsia="en-US"/>
        </w:rPr>
      </w:pPr>
      <w:r w:rsidRPr="00DC257B">
        <w:rPr>
          <w:bCs/>
          <w:i/>
          <w:sz w:val="26"/>
          <w:szCs w:val="26"/>
          <w:lang w:val="uk-UA" w:eastAsia="en-US"/>
        </w:rPr>
        <w:t xml:space="preserve">Про </w:t>
      </w:r>
      <w:r w:rsidR="00A56AA5" w:rsidRPr="00DC257B">
        <w:rPr>
          <w:bCs/>
          <w:i/>
          <w:sz w:val="26"/>
          <w:szCs w:val="26"/>
          <w:lang w:val="uk-UA" w:eastAsia="en-US"/>
        </w:rPr>
        <w:t xml:space="preserve">відзначення </w:t>
      </w:r>
      <w:r w:rsidRPr="00DC257B">
        <w:rPr>
          <w:bCs/>
          <w:i/>
          <w:sz w:val="26"/>
          <w:szCs w:val="26"/>
          <w:lang w:val="uk-UA" w:eastAsia="en-US"/>
        </w:rPr>
        <w:t xml:space="preserve"> </w:t>
      </w:r>
      <w:r w:rsidR="00A56AA5" w:rsidRPr="00DC257B">
        <w:rPr>
          <w:bCs/>
          <w:i/>
          <w:sz w:val="26"/>
          <w:szCs w:val="26"/>
          <w:lang w:val="uk-UA" w:eastAsia="en-US"/>
        </w:rPr>
        <w:t>переможців та їх керівників</w:t>
      </w:r>
    </w:p>
    <w:p w:rsidR="00A56AA5" w:rsidRPr="00DC257B" w:rsidRDefault="00A56AA5" w:rsidP="00DC257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sz w:val="26"/>
          <w:szCs w:val="26"/>
          <w:lang w:val="uk-UA" w:eastAsia="en-US"/>
        </w:rPr>
      </w:pPr>
      <w:r w:rsidRPr="00DC257B">
        <w:rPr>
          <w:bCs/>
          <w:i/>
          <w:sz w:val="26"/>
          <w:szCs w:val="26"/>
          <w:lang w:val="uk-UA" w:eastAsia="en-US"/>
        </w:rPr>
        <w:t xml:space="preserve">I туру </w:t>
      </w:r>
      <w:r w:rsidR="000F5C15" w:rsidRPr="00DC257B">
        <w:rPr>
          <w:bCs/>
          <w:i/>
          <w:sz w:val="26"/>
          <w:szCs w:val="26"/>
          <w:lang w:val="uk-UA" w:eastAsia="en-US"/>
        </w:rPr>
        <w:t xml:space="preserve">Всеукраїнського конкурсу студентських </w:t>
      </w:r>
    </w:p>
    <w:p w:rsidR="00A56AA5" w:rsidRPr="00DC257B" w:rsidRDefault="000F5C15" w:rsidP="00DC257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sz w:val="26"/>
          <w:szCs w:val="26"/>
          <w:lang w:val="uk-UA" w:eastAsia="en-US"/>
        </w:rPr>
      </w:pPr>
      <w:r w:rsidRPr="00DC257B">
        <w:rPr>
          <w:bCs/>
          <w:i/>
          <w:sz w:val="26"/>
          <w:szCs w:val="26"/>
          <w:lang w:val="uk-UA" w:eastAsia="en-US"/>
        </w:rPr>
        <w:t>наукових робіт з галузей знань і спеціальностей</w:t>
      </w:r>
    </w:p>
    <w:p w:rsidR="000F5C15" w:rsidRPr="00DC257B" w:rsidRDefault="000F5C15" w:rsidP="00DC257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sz w:val="26"/>
          <w:szCs w:val="26"/>
          <w:lang w:val="uk-UA" w:eastAsia="en-US"/>
        </w:rPr>
      </w:pPr>
      <w:r w:rsidRPr="00DC257B">
        <w:rPr>
          <w:bCs/>
          <w:i/>
          <w:sz w:val="26"/>
          <w:szCs w:val="26"/>
          <w:lang w:val="uk-UA" w:eastAsia="en-US"/>
        </w:rPr>
        <w:t xml:space="preserve"> у 202</w:t>
      </w:r>
      <w:r w:rsidR="00CC7A32" w:rsidRPr="00DC257B">
        <w:rPr>
          <w:bCs/>
          <w:i/>
          <w:sz w:val="26"/>
          <w:szCs w:val="26"/>
          <w:lang w:val="uk-UA" w:eastAsia="en-US"/>
        </w:rPr>
        <w:t>4</w:t>
      </w:r>
      <w:r w:rsidRPr="00DC257B">
        <w:rPr>
          <w:bCs/>
          <w:i/>
          <w:sz w:val="26"/>
          <w:szCs w:val="26"/>
          <w:lang w:val="uk-UA" w:eastAsia="en-US"/>
        </w:rPr>
        <w:t>/202</w:t>
      </w:r>
      <w:r w:rsidR="00CC7A32" w:rsidRPr="00DC257B">
        <w:rPr>
          <w:bCs/>
          <w:i/>
          <w:sz w:val="26"/>
          <w:szCs w:val="26"/>
          <w:lang w:val="uk-UA" w:eastAsia="en-US"/>
        </w:rPr>
        <w:t>5</w:t>
      </w:r>
      <w:r w:rsidRPr="00DC257B">
        <w:rPr>
          <w:bCs/>
          <w:i/>
          <w:sz w:val="26"/>
          <w:szCs w:val="26"/>
          <w:lang w:val="uk-UA" w:eastAsia="en-US"/>
        </w:rPr>
        <w:t xml:space="preserve"> навчальному році</w:t>
      </w:r>
    </w:p>
    <w:p w:rsidR="00A56AA5" w:rsidRPr="00DC257B" w:rsidRDefault="00A56AA5" w:rsidP="00DC257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  <w:lang w:val="uk-UA" w:eastAsia="en-US"/>
        </w:rPr>
      </w:pPr>
    </w:p>
    <w:p w:rsidR="00DC257B" w:rsidRPr="00DC257B" w:rsidRDefault="00DC257B" w:rsidP="00DC257B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bCs/>
          <w:sz w:val="26"/>
          <w:szCs w:val="26"/>
          <w:highlight w:val="yellow"/>
          <w:lang w:val="uk-UA" w:eastAsia="en-US"/>
        </w:rPr>
      </w:pPr>
      <w:r w:rsidRPr="00DC257B">
        <w:rPr>
          <w:sz w:val="26"/>
          <w:szCs w:val="26"/>
          <w:lang w:val="uk-UA"/>
        </w:rPr>
        <w:t>В</w:t>
      </w:r>
      <w:proofErr w:type="spellStart"/>
      <w:r w:rsidRPr="00DC257B">
        <w:rPr>
          <w:sz w:val="26"/>
          <w:szCs w:val="26"/>
        </w:rPr>
        <w:t>ідповідно</w:t>
      </w:r>
      <w:proofErr w:type="spellEnd"/>
      <w:r w:rsidRPr="00DC257B">
        <w:rPr>
          <w:sz w:val="26"/>
          <w:szCs w:val="26"/>
        </w:rPr>
        <w:t xml:space="preserve"> до листа ДНУ «</w:t>
      </w:r>
      <w:proofErr w:type="spellStart"/>
      <w:r w:rsidRPr="00DC257B">
        <w:rPr>
          <w:sz w:val="26"/>
          <w:szCs w:val="26"/>
        </w:rPr>
        <w:t>Інститут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модернізації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змісту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освіти</w:t>
      </w:r>
      <w:proofErr w:type="spellEnd"/>
      <w:r w:rsidRPr="00DC257B">
        <w:rPr>
          <w:sz w:val="26"/>
          <w:szCs w:val="26"/>
        </w:rPr>
        <w:t xml:space="preserve">» </w:t>
      </w:r>
      <w:proofErr w:type="spellStart"/>
      <w:r w:rsidRPr="00DC257B">
        <w:rPr>
          <w:sz w:val="26"/>
          <w:szCs w:val="26"/>
        </w:rPr>
        <w:t>від</w:t>
      </w:r>
      <w:proofErr w:type="spellEnd"/>
      <w:r w:rsidRPr="00DC257B">
        <w:rPr>
          <w:sz w:val="26"/>
          <w:szCs w:val="26"/>
        </w:rPr>
        <w:t xml:space="preserve"> 02.10.2024 № 21/08-1610 “Про </w:t>
      </w:r>
      <w:proofErr w:type="spellStart"/>
      <w:r w:rsidRPr="00DC257B">
        <w:rPr>
          <w:sz w:val="26"/>
          <w:szCs w:val="26"/>
        </w:rPr>
        <w:t>проведення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Всеукраїнської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студентської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олімпіади</w:t>
      </w:r>
      <w:proofErr w:type="spellEnd"/>
      <w:r w:rsidRPr="00DC257B">
        <w:rPr>
          <w:sz w:val="26"/>
          <w:szCs w:val="26"/>
        </w:rPr>
        <w:t xml:space="preserve"> та </w:t>
      </w:r>
      <w:proofErr w:type="spellStart"/>
      <w:r w:rsidRPr="00DC257B">
        <w:rPr>
          <w:sz w:val="26"/>
          <w:szCs w:val="26"/>
        </w:rPr>
        <w:t>Всеукраїнського</w:t>
      </w:r>
      <w:proofErr w:type="spellEnd"/>
      <w:r w:rsidRPr="00DC257B">
        <w:rPr>
          <w:sz w:val="26"/>
          <w:szCs w:val="26"/>
        </w:rPr>
        <w:t xml:space="preserve"> конкурсу </w:t>
      </w:r>
      <w:proofErr w:type="spellStart"/>
      <w:r w:rsidRPr="00DC257B">
        <w:rPr>
          <w:sz w:val="26"/>
          <w:szCs w:val="26"/>
        </w:rPr>
        <w:t>студентських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наукових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робіт</w:t>
      </w:r>
      <w:proofErr w:type="spellEnd"/>
      <w:r w:rsidRPr="00DC257B">
        <w:rPr>
          <w:sz w:val="26"/>
          <w:szCs w:val="26"/>
        </w:rPr>
        <w:t xml:space="preserve"> з </w:t>
      </w:r>
      <w:proofErr w:type="spellStart"/>
      <w:r w:rsidRPr="00DC257B">
        <w:rPr>
          <w:sz w:val="26"/>
          <w:szCs w:val="26"/>
        </w:rPr>
        <w:t>галузей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знань</w:t>
      </w:r>
      <w:proofErr w:type="spellEnd"/>
      <w:r w:rsidRPr="00DC257B">
        <w:rPr>
          <w:sz w:val="26"/>
          <w:szCs w:val="26"/>
        </w:rPr>
        <w:t xml:space="preserve"> і </w:t>
      </w:r>
      <w:proofErr w:type="spellStart"/>
      <w:r w:rsidRPr="00DC257B">
        <w:rPr>
          <w:sz w:val="26"/>
          <w:szCs w:val="26"/>
        </w:rPr>
        <w:t>спеціальностей</w:t>
      </w:r>
      <w:proofErr w:type="spellEnd"/>
      <w:r w:rsidRPr="00DC257B">
        <w:rPr>
          <w:sz w:val="26"/>
          <w:szCs w:val="26"/>
        </w:rPr>
        <w:t xml:space="preserve"> у 2024/2025 </w:t>
      </w:r>
      <w:proofErr w:type="spellStart"/>
      <w:r w:rsidRPr="00DC257B">
        <w:rPr>
          <w:sz w:val="26"/>
          <w:szCs w:val="26"/>
        </w:rPr>
        <w:t>навчальному</w:t>
      </w:r>
      <w:proofErr w:type="spellEnd"/>
      <w:r w:rsidRPr="00DC257B">
        <w:rPr>
          <w:sz w:val="26"/>
          <w:szCs w:val="26"/>
        </w:rPr>
        <w:t xml:space="preserve"> </w:t>
      </w:r>
      <w:proofErr w:type="spellStart"/>
      <w:r w:rsidRPr="00DC257B">
        <w:rPr>
          <w:sz w:val="26"/>
          <w:szCs w:val="26"/>
        </w:rPr>
        <w:t>році</w:t>
      </w:r>
      <w:proofErr w:type="spellEnd"/>
      <w:r w:rsidRPr="00DC257B">
        <w:rPr>
          <w:sz w:val="26"/>
          <w:szCs w:val="26"/>
        </w:rPr>
        <w:t>”</w:t>
      </w:r>
      <w:r w:rsidRPr="00DC257B">
        <w:rPr>
          <w:bCs/>
          <w:sz w:val="26"/>
          <w:szCs w:val="26"/>
          <w:lang w:val="uk-UA" w:eastAsia="en-US"/>
        </w:rPr>
        <w:t xml:space="preserve"> </w:t>
      </w:r>
      <w:r w:rsidRPr="00DC257B">
        <w:rPr>
          <w:sz w:val="26"/>
          <w:szCs w:val="26"/>
          <w:lang w:val="uk-UA"/>
        </w:rPr>
        <w:t>та з</w:t>
      </w:r>
      <w:proofErr w:type="spellStart"/>
      <w:r w:rsidR="00C21563" w:rsidRPr="00DC257B">
        <w:rPr>
          <w:sz w:val="26"/>
          <w:szCs w:val="26"/>
        </w:rPr>
        <w:t>гідно</w:t>
      </w:r>
      <w:proofErr w:type="spellEnd"/>
      <w:r w:rsidR="00C21563" w:rsidRPr="00DC257B">
        <w:rPr>
          <w:sz w:val="26"/>
          <w:szCs w:val="26"/>
        </w:rPr>
        <w:t xml:space="preserve"> з листом </w:t>
      </w:r>
      <w:proofErr w:type="spellStart"/>
      <w:r w:rsidR="00C21563" w:rsidRPr="00DC257B">
        <w:rPr>
          <w:sz w:val="26"/>
          <w:szCs w:val="26"/>
        </w:rPr>
        <w:t>Міністерства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освіти</w:t>
      </w:r>
      <w:proofErr w:type="spellEnd"/>
      <w:r w:rsidR="00C21563" w:rsidRPr="00DC257B">
        <w:rPr>
          <w:sz w:val="26"/>
          <w:szCs w:val="26"/>
        </w:rPr>
        <w:t xml:space="preserve"> і науки </w:t>
      </w:r>
      <w:proofErr w:type="spellStart"/>
      <w:r w:rsidR="00C21563" w:rsidRPr="00DC257B">
        <w:rPr>
          <w:sz w:val="26"/>
          <w:szCs w:val="26"/>
        </w:rPr>
        <w:t>України</w:t>
      </w:r>
      <w:proofErr w:type="spellEnd"/>
      <w:r w:rsidR="00C21563" w:rsidRPr="00DC257B">
        <w:rPr>
          <w:sz w:val="26"/>
          <w:szCs w:val="26"/>
        </w:rPr>
        <w:t xml:space="preserve"> № 3/6722-24 </w:t>
      </w:r>
      <w:proofErr w:type="spellStart"/>
      <w:r w:rsidR="00C21563" w:rsidRPr="00DC257B">
        <w:rPr>
          <w:sz w:val="26"/>
          <w:szCs w:val="26"/>
        </w:rPr>
        <w:t>від</w:t>
      </w:r>
      <w:proofErr w:type="spellEnd"/>
      <w:r w:rsidR="00C21563" w:rsidRPr="00DC257B">
        <w:rPr>
          <w:sz w:val="26"/>
          <w:szCs w:val="26"/>
        </w:rPr>
        <w:t xml:space="preserve"> 27.09.2024 </w:t>
      </w:r>
      <w:proofErr w:type="spellStart"/>
      <w:r w:rsidR="00C21563" w:rsidRPr="00DC257B">
        <w:rPr>
          <w:sz w:val="26"/>
          <w:szCs w:val="26"/>
        </w:rPr>
        <w:t>щодо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проведення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Всеукраїнської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студентської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олімпіади</w:t>
      </w:r>
      <w:proofErr w:type="spellEnd"/>
      <w:r w:rsidR="00C21563" w:rsidRPr="00DC257B">
        <w:rPr>
          <w:sz w:val="26"/>
          <w:szCs w:val="26"/>
        </w:rPr>
        <w:t xml:space="preserve"> та </w:t>
      </w:r>
      <w:proofErr w:type="spellStart"/>
      <w:r w:rsidR="00C21563" w:rsidRPr="00DC257B">
        <w:rPr>
          <w:sz w:val="26"/>
          <w:szCs w:val="26"/>
        </w:rPr>
        <w:t>Всеукраїнського</w:t>
      </w:r>
      <w:proofErr w:type="spellEnd"/>
      <w:r w:rsidR="00C21563" w:rsidRPr="00DC257B">
        <w:rPr>
          <w:sz w:val="26"/>
          <w:szCs w:val="26"/>
        </w:rPr>
        <w:t xml:space="preserve"> конкурсу </w:t>
      </w:r>
      <w:proofErr w:type="spellStart"/>
      <w:r w:rsidR="00C21563" w:rsidRPr="00DC257B">
        <w:rPr>
          <w:sz w:val="26"/>
          <w:szCs w:val="26"/>
        </w:rPr>
        <w:t>студентських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наукових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робіт</w:t>
      </w:r>
      <w:proofErr w:type="spellEnd"/>
      <w:r w:rsidR="00C21563" w:rsidRPr="00DC257B">
        <w:rPr>
          <w:sz w:val="26"/>
          <w:szCs w:val="26"/>
        </w:rPr>
        <w:t xml:space="preserve"> з </w:t>
      </w:r>
      <w:proofErr w:type="spellStart"/>
      <w:r w:rsidR="00C21563" w:rsidRPr="00DC257B">
        <w:rPr>
          <w:sz w:val="26"/>
          <w:szCs w:val="26"/>
        </w:rPr>
        <w:t>галузей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знань</w:t>
      </w:r>
      <w:proofErr w:type="spellEnd"/>
      <w:r w:rsidR="00C21563" w:rsidRPr="00DC257B">
        <w:rPr>
          <w:sz w:val="26"/>
          <w:szCs w:val="26"/>
        </w:rPr>
        <w:t xml:space="preserve"> і </w:t>
      </w:r>
      <w:proofErr w:type="spellStart"/>
      <w:r w:rsidR="00C21563" w:rsidRPr="00DC257B">
        <w:rPr>
          <w:sz w:val="26"/>
          <w:szCs w:val="26"/>
        </w:rPr>
        <w:t>спеціальностей</w:t>
      </w:r>
      <w:proofErr w:type="spellEnd"/>
      <w:r w:rsidR="00C21563" w:rsidRPr="00DC257B">
        <w:rPr>
          <w:sz w:val="26"/>
          <w:szCs w:val="26"/>
        </w:rPr>
        <w:t xml:space="preserve"> у 2024/2025 </w:t>
      </w:r>
      <w:proofErr w:type="spellStart"/>
      <w:r w:rsidR="00C21563" w:rsidRPr="00DC257B">
        <w:rPr>
          <w:sz w:val="26"/>
          <w:szCs w:val="26"/>
        </w:rPr>
        <w:t>навчальному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році</w:t>
      </w:r>
      <w:proofErr w:type="spellEnd"/>
      <w:r w:rsidRPr="00DC257B">
        <w:rPr>
          <w:sz w:val="26"/>
          <w:szCs w:val="26"/>
          <w:lang w:val="uk-UA"/>
        </w:rPr>
        <w:t>, з</w:t>
      </w:r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огляду</w:t>
      </w:r>
      <w:proofErr w:type="spellEnd"/>
      <w:r w:rsidR="00C21563" w:rsidRPr="00DC257B">
        <w:rPr>
          <w:sz w:val="26"/>
          <w:szCs w:val="26"/>
        </w:rPr>
        <w:t xml:space="preserve"> на </w:t>
      </w:r>
      <w:proofErr w:type="spellStart"/>
      <w:r w:rsidR="00C21563" w:rsidRPr="00DC257B">
        <w:rPr>
          <w:sz w:val="26"/>
          <w:szCs w:val="26"/>
        </w:rPr>
        <w:t>введення</w:t>
      </w:r>
      <w:proofErr w:type="spellEnd"/>
      <w:r w:rsidR="00C21563" w:rsidRPr="00DC257B">
        <w:rPr>
          <w:sz w:val="26"/>
          <w:szCs w:val="26"/>
        </w:rPr>
        <w:t xml:space="preserve"> в </w:t>
      </w:r>
      <w:proofErr w:type="spellStart"/>
      <w:r w:rsidR="00C21563" w:rsidRPr="00DC257B">
        <w:rPr>
          <w:sz w:val="26"/>
          <w:szCs w:val="26"/>
        </w:rPr>
        <w:t>Україні</w:t>
      </w:r>
      <w:proofErr w:type="spellEnd"/>
      <w:r w:rsidR="00C21563" w:rsidRPr="00DC257B">
        <w:rPr>
          <w:sz w:val="26"/>
          <w:szCs w:val="26"/>
        </w:rPr>
        <w:t xml:space="preserve"> Указом Президента </w:t>
      </w:r>
      <w:proofErr w:type="spellStart"/>
      <w:r w:rsidR="00C21563" w:rsidRPr="00DC257B">
        <w:rPr>
          <w:sz w:val="26"/>
          <w:szCs w:val="26"/>
        </w:rPr>
        <w:t>України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від</w:t>
      </w:r>
      <w:proofErr w:type="spellEnd"/>
      <w:r w:rsidR="00C21563" w:rsidRPr="00DC257B">
        <w:rPr>
          <w:sz w:val="26"/>
          <w:szCs w:val="26"/>
        </w:rPr>
        <w:t xml:space="preserve"> 24 лютого 2022 р. № 64 </w:t>
      </w:r>
      <w:proofErr w:type="spellStart"/>
      <w:r w:rsidR="00C21563" w:rsidRPr="00DC257B">
        <w:rPr>
          <w:sz w:val="26"/>
          <w:szCs w:val="26"/>
        </w:rPr>
        <w:t>воєнного</w:t>
      </w:r>
      <w:proofErr w:type="spellEnd"/>
      <w:r w:rsidR="00C21563" w:rsidRPr="00DC257B">
        <w:rPr>
          <w:sz w:val="26"/>
          <w:szCs w:val="26"/>
        </w:rPr>
        <w:t xml:space="preserve"> стану, </w:t>
      </w:r>
      <w:proofErr w:type="spellStart"/>
      <w:r w:rsidR="00C21563" w:rsidRPr="00DC257B">
        <w:rPr>
          <w:sz w:val="26"/>
          <w:szCs w:val="26"/>
        </w:rPr>
        <w:t>проведення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активних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бойових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дій</w:t>
      </w:r>
      <w:proofErr w:type="spellEnd"/>
      <w:r w:rsidR="00C21563" w:rsidRPr="00DC257B">
        <w:rPr>
          <w:sz w:val="26"/>
          <w:szCs w:val="26"/>
        </w:rPr>
        <w:t xml:space="preserve"> на </w:t>
      </w:r>
      <w:proofErr w:type="spellStart"/>
      <w:r w:rsidR="00C21563" w:rsidRPr="00DC257B">
        <w:rPr>
          <w:sz w:val="26"/>
          <w:szCs w:val="26"/>
        </w:rPr>
        <w:t>території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держави</w:t>
      </w:r>
      <w:proofErr w:type="spellEnd"/>
      <w:r w:rsidR="00C21563" w:rsidRPr="00DC257B">
        <w:rPr>
          <w:sz w:val="26"/>
          <w:szCs w:val="26"/>
        </w:rPr>
        <w:t xml:space="preserve"> та з </w:t>
      </w:r>
      <w:proofErr w:type="spellStart"/>
      <w:r w:rsidR="00C21563" w:rsidRPr="00DC257B">
        <w:rPr>
          <w:sz w:val="26"/>
          <w:szCs w:val="26"/>
        </w:rPr>
        <w:t>міркувань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безпеки</w:t>
      </w:r>
      <w:proofErr w:type="spellEnd"/>
      <w:r w:rsidR="00C21563" w:rsidRPr="00DC257B">
        <w:rPr>
          <w:sz w:val="26"/>
          <w:szCs w:val="26"/>
        </w:rPr>
        <w:t xml:space="preserve">, </w:t>
      </w:r>
      <w:r w:rsidRPr="00DC257B">
        <w:rPr>
          <w:sz w:val="26"/>
          <w:szCs w:val="26"/>
          <w:lang w:val="uk-UA"/>
        </w:rPr>
        <w:t xml:space="preserve">МОН </w:t>
      </w:r>
      <w:proofErr w:type="spellStart"/>
      <w:r w:rsidR="00C21563" w:rsidRPr="00DC257B">
        <w:rPr>
          <w:sz w:val="26"/>
          <w:szCs w:val="26"/>
        </w:rPr>
        <w:t>України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рекомендує</w:t>
      </w:r>
      <w:proofErr w:type="spellEnd"/>
      <w:r w:rsidR="00C21563" w:rsidRPr="00DC257B">
        <w:rPr>
          <w:sz w:val="26"/>
          <w:szCs w:val="26"/>
        </w:rPr>
        <w:t xml:space="preserve"> перший тур </w:t>
      </w:r>
      <w:proofErr w:type="spellStart"/>
      <w:r w:rsidR="00C21563" w:rsidRPr="00DC257B">
        <w:rPr>
          <w:sz w:val="26"/>
          <w:szCs w:val="26"/>
        </w:rPr>
        <w:t>Всеукраїнського</w:t>
      </w:r>
      <w:proofErr w:type="spellEnd"/>
      <w:r w:rsidR="00C21563" w:rsidRPr="00DC257B">
        <w:rPr>
          <w:sz w:val="26"/>
          <w:szCs w:val="26"/>
        </w:rPr>
        <w:t xml:space="preserve"> конкурсу </w:t>
      </w:r>
      <w:proofErr w:type="spellStart"/>
      <w:r w:rsidR="00C21563" w:rsidRPr="00DC257B">
        <w:rPr>
          <w:sz w:val="26"/>
          <w:szCs w:val="26"/>
        </w:rPr>
        <w:t>студентських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наукових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робіт</w:t>
      </w:r>
      <w:proofErr w:type="spellEnd"/>
      <w:r w:rsidR="00C21563" w:rsidRPr="00DC257B">
        <w:rPr>
          <w:sz w:val="26"/>
          <w:szCs w:val="26"/>
        </w:rPr>
        <w:t xml:space="preserve"> з </w:t>
      </w:r>
      <w:proofErr w:type="spellStart"/>
      <w:r w:rsidR="00C21563" w:rsidRPr="00DC257B">
        <w:rPr>
          <w:sz w:val="26"/>
          <w:szCs w:val="26"/>
        </w:rPr>
        <w:t>галузей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знань</w:t>
      </w:r>
      <w:proofErr w:type="spellEnd"/>
      <w:r w:rsidR="00C21563" w:rsidRPr="00DC257B">
        <w:rPr>
          <w:sz w:val="26"/>
          <w:szCs w:val="26"/>
        </w:rPr>
        <w:t xml:space="preserve"> і </w:t>
      </w:r>
      <w:proofErr w:type="spellStart"/>
      <w:r w:rsidR="00C21563" w:rsidRPr="00DC257B">
        <w:rPr>
          <w:sz w:val="26"/>
          <w:szCs w:val="26"/>
        </w:rPr>
        <w:t>спеціальностей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проводити</w:t>
      </w:r>
      <w:proofErr w:type="spellEnd"/>
      <w:r w:rsidR="00C21563" w:rsidRPr="00DC257B">
        <w:rPr>
          <w:sz w:val="26"/>
          <w:szCs w:val="26"/>
        </w:rPr>
        <w:t xml:space="preserve"> в закладах </w:t>
      </w:r>
      <w:proofErr w:type="spellStart"/>
      <w:r w:rsidR="00C21563" w:rsidRPr="00DC257B">
        <w:rPr>
          <w:sz w:val="26"/>
          <w:szCs w:val="26"/>
        </w:rPr>
        <w:t>вищої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освіти</w:t>
      </w:r>
      <w:proofErr w:type="spellEnd"/>
      <w:r w:rsidR="00C21563" w:rsidRPr="00DC257B">
        <w:rPr>
          <w:sz w:val="26"/>
          <w:szCs w:val="26"/>
        </w:rPr>
        <w:t xml:space="preserve">, </w:t>
      </w:r>
      <w:proofErr w:type="spellStart"/>
      <w:r w:rsidR="00C21563" w:rsidRPr="00DC257B">
        <w:rPr>
          <w:sz w:val="26"/>
          <w:szCs w:val="26"/>
        </w:rPr>
        <w:t>які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забезпечують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виконання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відповідних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заходів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безпеки</w:t>
      </w:r>
      <w:proofErr w:type="spellEnd"/>
      <w:r w:rsidR="00C21563" w:rsidRPr="00DC257B">
        <w:rPr>
          <w:sz w:val="26"/>
          <w:szCs w:val="26"/>
        </w:rPr>
        <w:t xml:space="preserve">. </w:t>
      </w:r>
      <w:r>
        <w:rPr>
          <w:sz w:val="26"/>
          <w:szCs w:val="26"/>
          <w:lang w:val="uk-UA"/>
        </w:rPr>
        <w:t>Зважаючи, що д</w:t>
      </w:r>
      <w:proofErr w:type="spellStart"/>
      <w:r w:rsidR="00C21563" w:rsidRPr="00DC257B">
        <w:rPr>
          <w:sz w:val="26"/>
          <w:szCs w:val="26"/>
        </w:rPr>
        <w:t>ругий</w:t>
      </w:r>
      <w:proofErr w:type="spellEnd"/>
      <w:r w:rsidR="00C21563" w:rsidRPr="00DC257B">
        <w:rPr>
          <w:sz w:val="26"/>
          <w:szCs w:val="26"/>
        </w:rPr>
        <w:t xml:space="preserve"> тур </w:t>
      </w:r>
      <w:proofErr w:type="spellStart"/>
      <w:r w:rsidR="00C21563" w:rsidRPr="00DC257B">
        <w:rPr>
          <w:sz w:val="26"/>
          <w:szCs w:val="26"/>
        </w:rPr>
        <w:t>Всеукраїнського</w:t>
      </w:r>
      <w:proofErr w:type="spellEnd"/>
      <w:r w:rsidR="00C21563" w:rsidRPr="00DC257B">
        <w:rPr>
          <w:sz w:val="26"/>
          <w:szCs w:val="26"/>
        </w:rPr>
        <w:t xml:space="preserve"> конкурсу </w:t>
      </w:r>
      <w:proofErr w:type="spellStart"/>
      <w:r w:rsidR="00C21563" w:rsidRPr="00DC257B">
        <w:rPr>
          <w:sz w:val="26"/>
          <w:szCs w:val="26"/>
        </w:rPr>
        <w:t>студентських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наукових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робіт</w:t>
      </w:r>
      <w:proofErr w:type="spellEnd"/>
      <w:r w:rsidR="00C21563" w:rsidRPr="00DC257B">
        <w:rPr>
          <w:sz w:val="26"/>
          <w:szCs w:val="26"/>
        </w:rPr>
        <w:t xml:space="preserve"> з </w:t>
      </w:r>
      <w:proofErr w:type="spellStart"/>
      <w:r w:rsidR="00C21563" w:rsidRPr="00DC257B">
        <w:rPr>
          <w:sz w:val="26"/>
          <w:szCs w:val="26"/>
        </w:rPr>
        <w:t>галузей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знань</w:t>
      </w:r>
      <w:proofErr w:type="spellEnd"/>
      <w:r w:rsidR="00C21563" w:rsidRPr="00DC257B">
        <w:rPr>
          <w:sz w:val="26"/>
          <w:szCs w:val="26"/>
        </w:rPr>
        <w:t xml:space="preserve"> і </w:t>
      </w:r>
      <w:proofErr w:type="spellStart"/>
      <w:r w:rsidR="00C21563" w:rsidRPr="00DC257B">
        <w:rPr>
          <w:sz w:val="26"/>
          <w:szCs w:val="26"/>
        </w:rPr>
        <w:t>спеціальностей</w:t>
      </w:r>
      <w:proofErr w:type="spellEnd"/>
      <w:r w:rsidR="00C21563" w:rsidRPr="00DC257B">
        <w:rPr>
          <w:sz w:val="26"/>
          <w:szCs w:val="26"/>
        </w:rPr>
        <w:t xml:space="preserve"> у 2024/2025 </w:t>
      </w:r>
      <w:proofErr w:type="spellStart"/>
      <w:r w:rsidR="00C21563" w:rsidRPr="00DC257B">
        <w:rPr>
          <w:sz w:val="26"/>
          <w:szCs w:val="26"/>
        </w:rPr>
        <w:t>навчальному</w:t>
      </w:r>
      <w:proofErr w:type="spellEnd"/>
      <w:r w:rsidR="00C21563" w:rsidRPr="00DC257B">
        <w:rPr>
          <w:sz w:val="26"/>
          <w:szCs w:val="26"/>
        </w:rPr>
        <w:t xml:space="preserve"> </w:t>
      </w:r>
      <w:proofErr w:type="spellStart"/>
      <w:r w:rsidR="00C21563" w:rsidRPr="00DC257B">
        <w:rPr>
          <w:sz w:val="26"/>
          <w:szCs w:val="26"/>
        </w:rPr>
        <w:t>році</w:t>
      </w:r>
      <w:proofErr w:type="spellEnd"/>
      <w:r w:rsidR="00C21563" w:rsidRPr="00DC257B">
        <w:rPr>
          <w:sz w:val="26"/>
          <w:szCs w:val="26"/>
        </w:rPr>
        <w:t xml:space="preserve"> не </w:t>
      </w:r>
      <w:proofErr w:type="spellStart"/>
      <w:r w:rsidR="00C21563" w:rsidRPr="00DC257B">
        <w:rPr>
          <w:sz w:val="26"/>
          <w:szCs w:val="26"/>
        </w:rPr>
        <w:t>проводяться</w:t>
      </w:r>
      <w:proofErr w:type="spellEnd"/>
      <w:r w:rsidRPr="00DC257B">
        <w:rPr>
          <w:sz w:val="26"/>
          <w:szCs w:val="26"/>
          <w:lang w:val="uk-UA"/>
        </w:rPr>
        <w:t>.</w:t>
      </w:r>
    </w:p>
    <w:p w:rsidR="00A56AA5" w:rsidRPr="00DC257B" w:rsidRDefault="00113631" w:rsidP="00DC257B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DC257B">
        <w:rPr>
          <w:rFonts w:ascii="Times New Roman" w:hAnsi="Times New Roman"/>
          <w:sz w:val="26"/>
          <w:szCs w:val="26"/>
          <w:lang w:val="uk-UA"/>
        </w:rPr>
        <w:t>НАКАЗУЮ:</w:t>
      </w:r>
    </w:p>
    <w:p w:rsidR="0015408B" w:rsidRPr="00DC257B" w:rsidRDefault="00C21563" w:rsidP="00DC257B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Cs/>
          <w:sz w:val="26"/>
          <w:szCs w:val="26"/>
          <w:lang w:val="uk-UA" w:eastAsia="en-US"/>
        </w:rPr>
      </w:pPr>
      <w:r w:rsidRPr="00DC257B">
        <w:rPr>
          <w:bCs/>
          <w:sz w:val="26"/>
          <w:szCs w:val="26"/>
          <w:lang w:val="en-US" w:eastAsia="en-US"/>
        </w:rPr>
        <w:t>I. </w:t>
      </w:r>
      <w:r w:rsidR="0015408B" w:rsidRPr="00DC257B">
        <w:rPr>
          <w:bCs/>
          <w:sz w:val="26"/>
          <w:szCs w:val="26"/>
          <w:lang w:val="uk-UA" w:eastAsia="en-US"/>
        </w:rPr>
        <w:t xml:space="preserve">За результатами проведеного на базі Національного університету кораблебудування імені адмірала Макарова I туру Всеукраїнського конкурсу студентських наукових робіт з </w:t>
      </w:r>
      <w:r w:rsidR="00CC7A32" w:rsidRPr="00DC257B">
        <w:rPr>
          <w:bCs/>
          <w:sz w:val="26"/>
          <w:szCs w:val="26"/>
          <w:lang w:val="uk-UA" w:eastAsia="en-US"/>
        </w:rPr>
        <w:t xml:space="preserve">галузей знань і спеціальностей </w:t>
      </w:r>
      <w:r w:rsidR="0015408B" w:rsidRPr="00DC257B">
        <w:rPr>
          <w:bCs/>
          <w:sz w:val="26"/>
          <w:szCs w:val="26"/>
          <w:lang w:val="uk-UA" w:eastAsia="en-US"/>
        </w:rPr>
        <w:t>у 202</w:t>
      </w:r>
      <w:r w:rsidR="00CC7A32" w:rsidRPr="00DC257B">
        <w:rPr>
          <w:bCs/>
          <w:sz w:val="26"/>
          <w:szCs w:val="26"/>
          <w:lang w:val="uk-UA" w:eastAsia="en-US"/>
        </w:rPr>
        <w:t>4</w:t>
      </w:r>
      <w:r w:rsidR="0015408B" w:rsidRPr="00DC257B">
        <w:rPr>
          <w:bCs/>
          <w:sz w:val="26"/>
          <w:szCs w:val="26"/>
          <w:lang w:val="uk-UA" w:eastAsia="en-US"/>
        </w:rPr>
        <w:t>/202</w:t>
      </w:r>
      <w:r w:rsidR="00CC7A32" w:rsidRPr="00DC257B">
        <w:rPr>
          <w:bCs/>
          <w:sz w:val="26"/>
          <w:szCs w:val="26"/>
          <w:lang w:val="uk-UA" w:eastAsia="en-US"/>
        </w:rPr>
        <w:t xml:space="preserve">5 </w:t>
      </w:r>
      <w:r w:rsidR="0015408B" w:rsidRPr="00DC257B">
        <w:rPr>
          <w:bCs/>
          <w:sz w:val="26"/>
          <w:szCs w:val="26"/>
          <w:lang w:val="uk-UA" w:eastAsia="en-US"/>
        </w:rPr>
        <w:t xml:space="preserve">навчальних роках відзначити переможців I туру дипломами, а їх керівників сертифікатами (Додаток 1). </w:t>
      </w:r>
    </w:p>
    <w:p w:rsidR="00113631" w:rsidRPr="00DC257B" w:rsidRDefault="00C21563" w:rsidP="00DC257B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Cs/>
          <w:sz w:val="26"/>
          <w:szCs w:val="26"/>
          <w:lang w:val="uk-UA" w:eastAsia="en-US"/>
        </w:rPr>
      </w:pPr>
      <w:r w:rsidRPr="00DC257B">
        <w:rPr>
          <w:bCs/>
          <w:sz w:val="26"/>
          <w:szCs w:val="26"/>
          <w:lang w:val="en-US" w:eastAsia="en-US"/>
        </w:rPr>
        <w:t>II. </w:t>
      </w:r>
      <w:r w:rsidR="00113631" w:rsidRPr="00DC257B">
        <w:rPr>
          <w:bCs/>
          <w:sz w:val="26"/>
          <w:szCs w:val="26"/>
          <w:lang w:val="uk-UA" w:eastAsia="en-US"/>
        </w:rPr>
        <w:t>Розмістити дипломи та сертифікати на офіційному сайті Національного університету кораблебудування імені адмірала Макарова за посиланням</w:t>
      </w:r>
      <w:r w:rsidR="00325831" w:rsidRPr="00DC257B">
        <w:rPr>
          <w:bCs/>
          <w:sz w:val="26"/>
          <w:szCs w:val="26"/>
          <w:lang w:val="uk-UA" w:eastAsia="en-US"/>
        </w:rPr>
        <w:t xml:space="preserve">: </w:t>
      </w:r>
      <w:r w:rsidR="00325831" w:rsidRPr="00DC257B">
        <w:rPr>
          <w:bCs/>
          <w:color w:val="0070C0"/>
          <w:sz w:val="26"/>
          <w:szCs w:val="26"/>
          <w:u w:val="single"/>
          <w:lang w:val="uk-UA" w:eastAsia="en-US"/>
        </w:rPr>
        <w:t>https://nuos.edu.ua/nauka/vseukrainski-konkursi-studentskih-naukovih-robit-2/peremozhci-i-turu-vseukrainskogo-konkursu-studentskih-naukovih-robit-z-galuzej-znan-i-specialnostej-202</w:t>
      </w:r>
      <w:r w:rsidR="00CC7A32" w:rsidRPr="00DC257B">
        <w:rPr>
          <w:bCs/>
          <w:color w:val="0070C0"/>
          <w:sz w:val="26"/>
          <w:szCs w:val="26"/>
          <w:u w:val="single"/>
          <w:lang w:val="uk-UA" w:eastAsia="en-US"/>
        </w:rPr>
        <w:t>4</w:t>
      </w:r>
      <w:r w:rsidR="00325831" w:rsidRPr="00DC257B">
        <w:rPr>
          <w:bCs/>
          <w:color w:val="0070C0"/>
          <w:sz w:val="26"/>
          <w:szCs w:val="26"/>
          <w:u w:val="single"/>
          <w:lang w:val="uk-UA" w:eastAsia="en-US"/>
        </w:rPr>
        <w:t>-202</w:t>
      </w:r>
      <w:r w:rsidR="00CC7A32" w:rsidRPr="00DC257B">
        <w:rPr>
          <w:bCs/>
          <w:color w:val="0070C0"/>
          <w:sz w:val="26"/>
          <w:szCs w:val="26"/>
          <w:u w:val="single"/>
          <w:lang w:val="uk-UA" w:eastAsia="en-US"/>
        </w:rPr>
        <w:t>5</w:t>
      </w:r>
      <w:r w:rsidR="00325831" w:rsidRPr="00DC257B">
        <w:rPr>
          <w:bCs/>
          <w:color w:val="0070C0"/>
          <w:sz w:val="26"/>
          <w:szCs w:val="26"/>
          <w:u w:val="single"/>
          <w:lang w:val="uk-UA" w:eastAsia="en-US"/>
        </w:rPr>
        <w:t>-n-r/</w:t>
      </w:r>
      <w:r w:rsidR="00113631" w:rsidRPr="00DC257B">
        <w:rPr>
          <w:bCs/>
          <w:color w:val="0070C0"/>
          <w:sz w:val="26"/>
          <w:szCs w:val="26"/>
          <w:u w:val="single"/>
          <w:lang w:val="uk-UA" w:eastAsia="en-US"/>
        </w:rPr>
        <w:t xml:space="preserve"> </w:t>
      </w:r>
    </w:p>
    <w:p w:rsidR="00B403C3" w:rsidRPr="00DC257B" w:rsidRDefault="00C21563" w:rsidP="00DC257B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bCs/>
          <w:sz w:val="26"/>
          <w:szCs w:val="26"/>
          <w:lang w:val="uk-UA" w:eastAsia="en-US"/>
        </w:rPr>
      </w:pPr>
      <w:r w:rsidRPr="00DC257B">
        <w:rPr>
          <w:bCs/>
          <w:sz w:val="26"/>
          <w:szCs w:val="26"/>
          <w:lang w:val="en-US" w:eastAsia="en-US"/>
        </w:rPr>
        <w:t>II</w:t>
      </w:r>
      <w:r w:rsidR="00DC257B" w:rsidRPr="00DC257B">
        <w:rPr>
          <w:bCs/>
          <w:sz w:val="26"/>
          <w:szCs w:val="26"/>
          <w:lang w:val="en-US" w:eastAsia="en-US"/>
        </w:rPr>
        <w:t>I</w:t>
      </w:r>
      <w:r w:rsidRPr="00DC257B">
        <w:rPr>
          <w:bCs/>
          <w:sz w:val="26"/>
          <w:szCs w:val="26"/>
          <w:lang w:val="en-US" w:eastAsia="en-US"/>
        </w:rPr>
        <w:t>. </w:t>
      </w:r>
      <w:r w:rsidR="00B403C3" w:rsidRPr="00DC257B">
        <w:rPr>
          <w:bCs/>
          <w:sz w:val="26"/>
          <w:szCs w:val="26"/>
          <w:lang w:val="uk-UA" w:eastAsia="en-US"/>
        </w:rPr>
        <w:t xml:space="preserve">Контроль за виконанням наказу покласти на проректора з наукової роботи </w:t>
      </w:r>
      <w:proofErr w:type="spellStart"/>
      <w:r w:rsidR="00A11CA4" w:rsidRPr="00DC257B">
        <w:rPr>
          <w:bCs/>
          <w:sz w:val="26"/>
          <w:szCs w:val="26"/>
          <w:lang w:val="uk-UA" w:eastAsia="en-US"/>
        </w:rPr>
        <w:t>д.т.н</w:t>
      </w:r>
      <w:proofErr w:type="spellEnd"/>
      <w:r w:rsidR="00A11CA4" w:rsidRPr="00DC257B">
        <w:rPr>
          <w:bCs/>
          <w:sz w:val="26"/>
          <w:szCs w:val="26"/>
          <w:lang w:val="uk-UA" w:eastAsia="en-US"/>
        </w:rPr>
        <w:t>., проф. Павлова Г.В.</w:t>
      </w:r>
    </w:p>
    <w:p w:rsidR="0015408B" w:rsidRPr="00DC257B" w:rsidRDefault="0015408B" w:rsidP="00DC257B">
      <w:pPr>
        <w:pStyle w:val="a4"/>
        <w:tabs>
          <w:tab w:val="clear" w:pos="4677"/>
          <w:tab w:val="left" w:pos="7760"/>
        </w:tabs>
        <w:ind w:right="-39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867B2F" w:rsidRPr="00DC257B" w:rsidRDefault="00867B2F" w:rsidP="00DC257B">
      <w:pPr>
        <w:pStyle w:val="a4"/>
        <w:tabs>
          <w:tab w:val="clear" w:pos="4677"/>
          <w:tab w:val="left" w:pos="7760"/>
        </w:tabs>
        <w:ind w:right="-399"/>
        <w:jc w:val="center"/>
        <w:rPr>
          <w:rFonts w:ascii="Times New Roman" w:hAnsi="Times New Roman"/>
          <w:sz w:val="26"/>
          <w:szCs w:val="26"/>
          <w:lang w:val="uk-UA"/>
        </w:rPr>
      </w:pPr>
      <w:r w:rsidRPr="00DC257B">
        <w:rPr>
          <w:rFonts w:ascii="Times New Roman" w:hAnsi="Times New Roman"/>
          <w:sz w:val="26"/>
          <w:szCs w:val="26"/>
          <w:lang w:val="uk-UA"/>
        </w:rPr>
        <w:t>Ректор                                                                        Є.І. Трушляков</w:t>
      </w:r>
    </w:p>
    <w:p w:rsidR="00325831" w:rsidRPr="00DC257B" w:rsidRDefault="00325831" w:rsidP="00DC25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867B2F" w:rsidRPr="00DC257B" w:rsidRDefault="00867B2F" w:rsidP="00DC25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C257B">
        <w:rPr>
          <w:rFonts w:ascii="Times New Roman" w:hAnsi="Times New Roman"/>
          <w:sz w:val="26"/>
          <w:szCs w:val="26"/>
          <w:lang w:val="uk-UA"/>
        </w:rPr>
        <w:t xml:space="preserve">Проект наказу вносить: </w:t>
      </w:r>
      <w:r w:rsidRPr="00DC257B">
        <w:rPr>
          <w:rFonts w:ascii="Times New Roman" w:hAnsi="Times New Roman"/>
          <w:sz w:val="26"/>
          <w:szCs w:val="26"/>
          <w:lang w:val="uk-UA"/>
        </w:rPr>
        <w:tab/>
      </w:r>
      <w:r w:rsidRPr="00DC257B">
        <w:rPr>
          <w:rFonts w:ascii="Times New Roman" w:hAnsi="Times New Roman"/>
          <w:sz w:val="26"/>
          <w:szCs w:val="26"/>
          <w:lang w:val="uk-UA"/>
        </w:rPr>
        <w:tab/>
      </w:r>
      <w:r w:rsidRPr="00DC257B">
        <w:rPr>
          <w:rFonts w:ascii="Times New Roman" w:hAnsi="Times New Roman"/>
          <w:sz w:val="26"/>
          <w:szCs w:val="26"/>
          <w:lang w:val="uk-UA"/>
        </w:rPr>
        <w:tab/>
      </w:r>
      <w:r w:rsidR="00DC257B">
        <w:rPr>
          <w:rFonts w:ascii="Times New Roman" w:hAnsi="Times New Roman"/>
          <w:sz w:val="26"/>
          <w:szCs w:val="26"/>
          <w:lang w:val="uk-UA"/>
        </w:rPr>
        <w:tab/>
      </w:r>
      <w:r w:rsidRPr="00DC257B">
        <w:rPr>
          <w:rFonts w:ascii="Times New Roman" w:hAnsi="Times New Roman"/>
          <w:sz w:val="26"/>
          <w:szCs w:val="26"/>
          <w:lang w:val="uk-UA"/>
        </w:rPr>
        <w:tab/>
      </w:r>
      <w:r w:rsidRPr="00DC257B">
        <w:rPr>
          <w:rFonts w:ascii="Times New Roman" w:hAnsi="Times New Roman"/>
          <w:sz w:val="26"/>
          <w:szCs w:val="26"/>
          <w:lang w:val="uk-UA"/>
        </w:rPr>
        <w:tab/>
        <w:t>Проект наказу погодив:</w:t>
      </w:r>
    </w:p>
    <w:p w:rsidR="00867B2F" w:rsidRPr="00DC257B" w:rsidRDefault="00A11CA4" w:rsidP="00DC25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C257B">
        <w:rPr>
          <w:rFonts w:ascii="Times New Roman" w:hAnsi="Times New Roman"/>
          <w:sz w:val="26"/>
          <w:szCs w:val="26"/>
          <w:lang w:val="uk-UA"/>
        </w:rPr>
        <w:t>Провідний фахівець НДЧ</w:t>
      </w:r>
      <w:r w:rsidR="00867B2F" w:rsidRPr="00DC257B">
        <w:rPr>
          <w:rFonts w:ascii="Times New Roman" w:hAnsi="Times New Roman"/>
          <w:sz w:val="26"/>
          <w:szCs w:val="26"/>
          <w:lang w:val="uk-UA"/>
        </w:rPr>
        <w:tab/>
      </w:r>
      <w:r w:rsidR="00867B2F" w:rsidRPr="00DC257B">
        <w:rPr>
          <w:rFonts w:ascii="Times New Roman" w:hAnsi="Times New Roman"/>
          <w:sz w:val="26"/>
          <w:szCs w:val="26"/>
          <w:lang w:val="uk-UA"/>
        </w:rPr>
        <w:tab/>
      </w:r>
      <w:r w:rsidR="00DC257B">
        <w:rPr>
          <w:rFonts w:ascii="Times New Roman" w:hAnsi="Times New Roman"/>
          <w:sz w:val="26"/>
          <w:szCs w:val="26"/>
          <w:lang w:val="uk-UA"/>
        </w:rPr>
        <w:tab/>
      </w:r>
      <w:r w:rsidR="00867B2F" w:rsidRPr="00DC257B">
        <w:rPr>
          <w:rFonts w:ascii="Times New Roman" w:hAnsi="Times New Roman"/>
          <w:sz w:val="26"/>
          <w:szCs w:val="26"/>
          <w:lang w:val="uk-UA"/>
        </w:rPr>
        <w:tab/>
      </w:r>
      <w:r w:rsidR="00867B2F" w:rsidRPr="00DC257B">
        <w:rPr>
          <w:rFonts w:ascii="Times New Roman" w:hAnsi="Times New Roman"/>
          <w:sz w:val="26"/>
          <w:szCs w:val="26"/>
          <w:lang w:val="uk-UA"/>
        </w:rPr>
        <w:tab/>
      </w:r>
      <w:r w:rsidR="00CC7A32" w:rsidRPr="00DC257B">
        <w:rPr>
          <w:rFonts w:ascii="Times New Roman" w:hAnsi="Times New Roman"/>
          <w:sz w:val="26"/>
          <w:szCs w:val="26"/>
          <w:lang w:val="uk-UA"/>
        </w:rPr>
        <w:t>Проректор з НР</w:t>
      </w:r>
    </w:p>
    <w:p w:rsidR="00DC257B" w:rsidRPr="00DC257B" w:rsidRDefault="00867B2F" w:rsidP="00DC25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C257B">
        <w:rPr>
          <w:rFonts w:ascii="Times New Roman" w:hAnsi="Times New Roman"/>
          <w:sz w:val="26"/>
          <w:szCs w:val="26"/>
          <w:lang w:val="uk-UA"/>
        </w:rPr>
        <w:t>____________</w:t>
      </w:r>
      <w:r w:rsidR="00A11CA4" w:rsidRPr="00DC257B">
        <w:rPr>
          <w:rFonts w:ascii="Times New Roman" w:hAnsi="Times New Roman"/>
          <w:sz w:val="26"/>
          <w:szCs w:val="26"/>
          <w:lang w:val="uk-UA"/>
        </w:rPr>
        <w:t>М</w:t>
      </w:r>
      <w:r w:rsidRPr="00DC257B">
        <w:rPr>
          <w:rFonts w:ascii="Times New Roman" w:hAnsi="Times New Roman"/>
          <w:sz w:val="26"/>
          <w:szCs w:val="26"/>
          <w:lang w:val="uk-UA"/>
        </w:rPr>
        <w:t>.</w:t>
      </w:r>
      <w:r w:rsidR="00A11CA4" w:rsidRPr="00DC257B">
        <w:rPr>
          <w:rFonts w:ascii="Times New Roman" w:hAnsi="Times New Roman"/>
          <w:sz w:val="26"/>
          <w:szCs w:val="26"/>
          <w:lang w:val="uk-UA"/>
        </w:rPr>
        <w:t>О</w:t>
      </w:r>
      <w:r w:rsidRPr="00DC257B">
        <w:rPr>
          <w:rFonts w:ascii="Times New Roman" w:hAnsi="Times New Roman"/>
          <w:sz w:val="26"/>
          <w:szCs w:val="26"/>
          <w:lang w:val="uk-UA"/>
        </w:rPr>
        <w:t>. </w:t>
      </w:r>
      <w:r w:rsidR="00A11CA4" w:rsidRPr="00DC257B">
        <w:rPr>
          <w:rFonts w:ascii="Times New Roman" w:hAnsi="Times New Roman"/>
          <w:sz w:val="26"/>
          <w:szCs w:val="26"/>
          <w:lang w:val="uk-UA"/>
        </w:rPr>
        <w:t>Богомолова</w:t>
      </w:r>
      <w:r w:rsidR="00A11CA4" w:rsidRPr="00DC257B">
        <w:rPr>
          <w:rFonts w:ascii="Times New Roman" w:hAnsi="Times New Roman"/>
          <w:sz w:val="26"/>
          <w:szCs w:val="26"/>
          <w:lang w:val="uk-UA"/>
        </w:rPr>
        <w:tab/>
      </w:r>
      <w:r w:rsidR="00A11CA4" w:rsidRPr="00DC257B">
        <w:rPr>
          <w:rFonts w:ascii="Times New Roman" w:hAnsi="Times New Roman"/>
          <w:sz w:val="26"/>
          <w:szCs w:val="26"/>
          <w:lang w:val="uk-UA"/>
        </w:rPr>
        <w:tab/>
      </w:r>
      <w:r w:rsidR="00DC257B">
        <w:rPr>
          <w:rFonts w:ascii="Times New Roman" w:hAnsi="Times New Roman"/>
          <w:sz w:val="26"/>
          <w:szCs w:val="26"/>
          <w:lang w:val="uk-UA"/>
        </w:rPr>
        <w:tab/>
      </w:r>
      <w:r w:rsidR="00A11CA4" w:rsidRPr="00DC257B">
        <w:rPr>
          <w:rFonts w:ascii="Times New Roman" w:hAnsi="Times New Roman"/>
          <w:sz w:val="26"/>
          <w:szCs w:val="26"/>
          <w:lang w:val="uk-UA"/>
        </w:rPr>
        <w:tab/>
      </w:r>
      <w:r w:rsidRPr="00DC257B">
        <w:rPr>
          <w:rFonts w:ascii="Times New Roman" w:hAnsi="Times New Roman"/>
          <w:sz w:val="26"/>
          <w:szCs w:val="26"/>
          <w:lang w:val="uk-UA"/>
        </w:rPr>
        <w:t>______________</w:t>
      </w:r>
      <w:r w:rsidR="00CC7A32" w:rsidRPr="00DC257B">
        <w:rPr>
          <w:rFonts w:ascii="Times New Roman" w:hAnsi="Times New Roman"/>
          <w:sz w:val="26"/>
          <w:szCs w:val="26"/>
          <w:lang w:val="uk-UA"/>
        </w:rPr>
        <w:t>Г.В. Павлов</w:t>
      </w:r>
    </w:p>
    <w:p w:rsidR="00C21563" w:rsidRPr="00C21563" w:rsidRDefault="00C21563" w:rsidP="00C21563">
      <w:pPr>
        <w:pStyle w:val="ac"/>
        <w:shd w:val="clear" w:color="auto" w:fill="FFFFFF"/>
        <w:spacing w:before="0" w:beforeAutospacing="0" w:after="0" w:afterAutospacing="0"/>
        <w:ind w:left="4678"/>
        <w:jc w:val="both"/>
        <w:textAlignment w:val="baseline"/>
        <w:rPr>
          <w:bCs/>
          <w:i/>
          <w:sz w:val="20"/>
          <w:szCs w:val="20"/>
          <w:lang w:val="uk-UA" w:eastAsia="en-US"/>
        </w:rPr>
      </w:pPr>
      <w:r w:rsidRPr="00C21563">
        <w:rPr>
          <w:bCs/>
          <w:i/>
          <w:sz w:val="20"/>
          <w:szCs w:val="20"/>
          <w:lang w:val="uk-UA" w:eastAsia="en-US"/>
        </w:rPr>
        <w:lastRenderedPageBreak/>
        <w:t>Додаток 1</w:t>
      </w:r>
    </w:p>
    <w:p w:rsidR="00C21563" w:rsidRPr="00C21563" w:rsidRDefault="00C21563" w:rsidP="00C21563">
      <w:pPr>
        <w:pStyle w:val="ac"/>
        <w:shd w:val="clear" w:color="auto" w:fill="FFFFFF"/>
        <w:spacing w:before="0" w:beforeAutospacing="0" w:after="0" w:afterAutospacing="0"/>
        <w:ind w:left="4678"/>
        <w:jc w:val="both"/>
        <w:textAlignment w:val="baseline"/>
        <w:rPr>
          <w:bCs/>
          <w:i/>
          <w:sz w:val="20"/>
          <w:szCs w:val="20"/>
          <w:lang w:val="uk-UA" w:eastAsia="en-US"/>
        </w:rPr>
      </w:pPr>
      <w:r w:rsidRPr="00C21563">
        <w:rPr>
          <w:bCs/>
          <w:i/>
          <w:sz w:val="20"/>
          <w:szCs w:val="20"/>
          <w:lang w:val="uk-UA" w:eastAsia="en-US"/>
        </w:rPr>
        <w:t>Про відзначення переможців та їх керівників</w:t>
      </w:r>
    </w:p>
    <w:p w:rsidR="00C21563" w:rsidRPr="00C21563" w:rsidRDefault="00C21563" w:rsidP="00C21563">
      <w:pPr>
        <w:pStyle w:val="ac"/>
        <w:shd w:val="clear" w:color="auto" w:fill="FFFFFF"/>
        <w:spacing w:before="0" w:beforeAutospacing="0" w:after="0" w:afterAutospacing="0"/>
        <w:ind w:left="4678"/>
        <w:jc w:val="both"/>
        <w:textAlignment w:val="baseline"/>
        <w:rPr>
          <w:bCs/>
          <w:i/>
          <w:sz w:val="20"/>
          <w:szCs w:val="20"/>
          <w:lang w:val="uk-UA" w:eastAsia="en-US"/>
        </w:rPr>
      </w:pPr>
      <w:r w:rsidRPr="00C21563">
        <w:rPr>
          <w:bCs/>
          <w:i/>
          <w:sz w:val="20"/>
          <w:szCs w:val="20"/>
          <w:lang w:val="uk-UA" w:eastAsia="en-US"/>
        </w:rPr>
        <w:t xml:space="preserve">I туру Всеукраїнського конкурсу студентських </w:t>
      </w:r>
    </w:p>
    <w:p w:rsidR="00C21563" w:rsidRPr="00C21563" w:rsidRDefault="00C21563" w:rsidP="00C21563">
      <w:pPr>
        <w:pStyle w:val="ac"/>
        <w:shd w:val="clear" w:color="auto" w:fill="FFFFFF"/>
        <w:spacing w:before="0" w:beforeAutospacing="0" w:after="0" w:afterAutospacing="0"/>
        <w:ind w:left="4678"/>
        <w:jc w:val="both"/>
        <w:textAlignment w:val="baseline"/>
        <w:rPr>
          <w:bCs/>
          <w:i/>
          <w:sz w:val="20"/>
          <w:szCs w:val="20"/>
          <w:lang w:val="uk-UA" w:eastAsia="en-US"/>
        </w:rPr>
      </w:pPr>
      <w:r w:rsidRPr="00C21563">
        <w:rPr>
          <w:bCs/>
          <w:i/>
          <w:sz w:val="20"/>
          <w:szCs w:val="20"/>
          <w:lang w:val="uk-UA" w:eastAsia="en-US"/>
        </w:rPr>
        <w:t>наукових робіт з галузей знань і спеціальностей</w:t>
      </w:r>
    </w:p>
    <w:p w:rsidR="00C21563" w:rsidRPr="00C21563" w:rsidRDefault="00C21563" w:rsidP="00C21563">
      <w:pPr>
        <w:pStyle w:val="ac"/>
        <w:shd w:val="clear" w:color="auto" w:fill="FFFFFF"/>
        <w:spacing w:before="0" w:beforeAutospacing="0" w:after="0" w:afterAutospacing="0"/>
        <w:ind w:left="4678"/>
        <w:jc w:val="both"/>
        <w:textAlignment w:val="baseline"/>
        <w:rPr>
          <w:bCs/>
          <w:i/>
          <w:sz w:val="20"/>
          <w:szCs w:val="20"/>
          <w:lang w:val="uk-UA" w:eastAsia="en-US"/>
        </w:rPr>
      </w:pPr>
      <w:r w:rsidRPr="00C21563">
        <w:rPr>
          <w:bCs/>
          <w:i/>
          <w:sz w:val="20"/>
          <w:szCs w:val="20"/>
          <w:lang w:val="uk-UA" w:eastAsia="en-US"/>
        </w:rPr>
        <w:t xml:space="preserve"> у 202</w:t>
      </w:r>
      <w:r>
        <w:rPr>
          <w:bCs/>
          <w:i/>
          <w:sz w:val="20"/>
          <w:szCs w:val="20"/>
          <w:lang w:val="uk-UA" w:eastAsia="en-US"/>
        </w:rPr>
        <w:t>4</w:t>
      </w:r>
      <w:r w:rsidRPr="00C21563">
        <w:rPr>
          <w:bCs/>
          <w:i/>
          <w:sz w:val="20"/>
          <w:szCs w:val="20"/>
          <w:lang w:val="uk-UA" w:eastAsia="en-US"/>
        </w:rPr>
        <w:t>/202</w:t>
      </w:r>
      <w:r>
        <w:rPr>
          <w:bCs/>
          <w:i/>
          <w:sz w:val="20"/>
          <w:szCs w:val="20"/>
          <w:lang w:val="uk-UA" w:eastAsia="en-US"/>
        </w:rPr>
        <w:t>5</w:t>
      </w:r>
      <w:r w:rsidRPr="00C21563">
        <w:rPr>
          <w:bCs/>
          <w:i/>
          <w:sz w:val="20"/>
          <w:szCs w:val="20"/>
          <w:lang w:val="uk-UA" w:eastAsia="en-US"/>
        </w:rPr>
        <w:t xml:space="preserve"> навчальному році</w:t>
      </w:r>
    </w:p>
    <w:p w:rsidR="00C21563" w:rsidRDefault="00C21563" w:rsidP="00C21563">
      <w:pPr>
        <w:widowControl w:val="0"/>
        <w:spacing w:after="0" w:line="240" w:lineRule="auto"/>
        <w:rPr>
          <w:b/>
          <w:szCs w:val="24"/>
          <w:lang w:val="uk-UA"/>
        </w:rPr>
      </w:pPr>
    </w:p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A05BF5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Учасники I туру</w:t>
      </w:r>
    </w:p>
    <w:p w:rsidR="00C21563" w:rsidRPr="00A05BF5" w:rsidRDefault="00C21563" w:rsidP="00C21563">
      <w:pPr>
        <w:widowControl w:val="0"/>
        <w:spacing w:after="0" w:line="240" w:lineRule="auto"/>
        <w:ind w:firstLine="284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A05BF5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Всеукраїнського конкурсу студентських наукових робіт</w:t>
      </w:r>
    </w:p>
    <w:p w:rsidR="00C21563" w:rsidRPr="00A05BF5" w:rsidRDefault="00C21563" w:rsidP="00C21563">
      <w:pPr>
        <w:widowControl w:val="0"/>
        <w:spacing w:after="0" w:line="240" w:lineRule="auto"/>
        <w:ind w:firstLine="284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A05BF5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 галузей знань і спеціальностей 2024/2025 </w:t>
      </w:r>
      <w:proofErr w:type="spellStart"/>
      <w:r w:rsidRPr="00A05BF5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н.р</w:t>
      </w:r>
      <w:proofErr w:type="spellEnd"/>
      <w:r w:rsidRPr="00A05BF5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C21563" w:rsidRPr="00A05BF5" w:rsidRDefault="00C21563" w:rsidP="00C21563">
      <w:pPr>
        <w:widowControl w:val="0"/>
        <w:spacing w:after="0" w:line="240" w:lineRule="auto"/>
        <w:ind w:firstLine="284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A05BF5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Національного університету кораблебудування імені адмірала Макарова</w:t>
      </w:r>
    </w:p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ДОШКІЛЬНА ОСВІТА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Шпильова Анастасія Олегівна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Тріфонова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Олена Сергіївна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ПОЧАТКОВА ОСВІТА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Бондар Катерина Павлівна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Філімонова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Тетяна Володимирівна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Роженко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Лілія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Крамаренко Ірина Сергіївна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СПЕЦІАЛЬНА ОСВІТА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Терещенко Діана Миколаївна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Білюк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Олена Геннадіївна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Боровець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Оксана Миколаївна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Шапочка Катерина Анатоліївна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ІСТОРІЯ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Момот Тетяна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Нефьодов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Дмитро Валерійович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Яриловець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Владислав Віталійович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Хрящевська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Людмила Михайлівна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ЕКОНОМІКА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Гончаренко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Дмитро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Анатолій Вадимович 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Петрайтіс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Георгійович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Боровик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Альона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Владиславівна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Жувагіна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ЕКОНОМІКА ПІДПРИЄМСТВА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Кирнос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Антон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Євгенович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 Анатолій Вадимович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Підганюк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Карина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Юріївна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 Анатолій Вадимович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ЕКОНОМІКА ТА УПРАВЛІННЯ НАЦІОНАЛЬНИМ ГОСПОДАРСТВОМ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Сухаревська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Олексіївна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 Анатолій Вадимович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Штригель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Валерія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Дмитро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11"/>
                <w:sz w:val="24"/>
                <w:szCs w:val="24"/>
                <w:lang w:val="uk-UA"/>
              </w:rPr>
              <w:t>Анатолійович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Тарасюк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Вікторія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Вікторівна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Філіпішина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Лілія Михайлівна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ЕКОНОМІКА БІЗНЕСУ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Родіна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Софія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Павлівна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Надточій Ірина Ігорівна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Плешко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Діана Ігорівна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Заворотнюк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Світлана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Дмитрівна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Філіпішина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Лілія Михайлівна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ЕКОНОМІКА ПІДПРИЄМСТВА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Родіна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Софія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Павлівна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Ломоносова Оксана Едуардівна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Сугак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Олександра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Вадимівна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Дмитро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11"/>
                <w:sz w:val="24"/>
                <w:szCs w:val="24"/>
                <w:lang w:val="uk-UA"/>
              </w:rPr>
              <w:t>Анатолійович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Гриняк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Валентин Владиславович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Жувагіна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ЕКОНОМІКА ПРИРОДОКОРИСТУВАННЯ ТА ОХОРОНИ НАВКОЛИШНЬОГО СЕРЕДОВИЩА</w:t>
            </w:r>
          </w:p>
          <w:p w:rsidR="00C21563" w:rsidRPr="00A05BF5" w:rsidRDefault="00C21563" w:rsidP="00C2156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Морозов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Максим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Ломоносова Оксана Едуардівна</w:t>
            </w:r>
          </w:p>
        </w:tc>
      </w:tr>
      <w:tr w:rsidR="00A05BF5" w:rsidRPr="00A05BF5" w:rsidTr="00C21563">
        <w:trPr>
          <w:cantSplit/>
          <w:trHeight w:val="43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Плевако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Тетяна Валентинівна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>Озеркова</w:t>
            </w:r>
            <w:proofErr w:type="spellEnd"/>
            <w:r w:rsidRPr="00A05BF5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 xml:space="preserve"> Ангеліна Романівна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Крамаренко Ірина Сергіївна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ЕКОНОМІКА ТА УПРАВЛІННЯ У СФЕРІ ТОРГІВЛІ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Дутчак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Никита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Ломоносова Оксана Едуардівна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Шевчук Ірина Володимирівна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Рябова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Любов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Жувагіна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УПРАВЛІННЯ ПЕРСОНАЛОМ І ЕКОНОМІКА ПРАЦІ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Підганюк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Карина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Юріївна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Дмитро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11"/>
                <w:sz w:val="24"/>
                <w:szCs w:val="24"/>
                <w:lang w:val="uk-UA"/>
              </w:rPr>
              <w:t>Анатолійович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Бондаренко Тетяна Володимирівна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Мар’ян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Юрій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Жувагіна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ПІДПРИЄМСТВО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Матвієнко Вікторія Петрівна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Ломоносова Оксана Едуардівна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Кирнос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Антон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Євгенович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Павловський Іван Віталійович,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Однопозова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Наталія Віталіївна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Лариса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КОСМІЧНІ ТА ГЕОІНФОРМАЦІЙНІ ТЕХНОЛОГІЇ В ЕКОНОМІЦІ ТА УПРАВЛІННІ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Федоров Сергій Іванович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Надточій Ірина Ігорівна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Горбачов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Руслан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Жувагіна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Роженко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Лілія Іванівна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Наталія Володимирівна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ЕКОНОМІКА СІЛЬСЬКОГО ГОСПОДАРСТВА ТА АПК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Родіна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Софія Павлівна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Петрайтіс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Георгійович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Гузаревич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Андрій Андрійович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Іртищева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Інна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C21563" w:rsidRPr="00A05BF5" w:rsidRDefault="00C21563" w:rsidP="00C21563">
            <w:pPr>
              <w:pStyle w:val="af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b/>
                <w:caps/>
                <w:color w:val="000000" w:themeColor="text1"/>
                <w:sz w:val="24"/>
                <w:szCs w:val="24"/>
                <w:lang w:val="uk-UA"/>
              </w:rPr>
              <w:t>Страхування</w:t>
            </w:r>
          </w:p>
        </w:tc>
      </w:tr>
      <w:tr w:rsidR="00A05BF5" w:rsidRPr="00A05BF5" w:rsidTr="00C21563">
        <w:trPr>
          <w:cantSplit/>
          <w:trHeight w:val="4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Плешко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Діана Ігорівна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  <w:trHeight w:val="4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Шевчук Ірина Володимирівна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МЕНЕДЖМЕНТ ОСВІТИ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Бондаренко Світлана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 Анатолій Вадимович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Родіна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Софія Павлівна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Ломоносова Оксана Едуардівна</w:t>
            </w:r>
          </w:p>
        </w:tc>
      </w:tr>
      <w:tr w:rsidR="00A05BF5" w:rsidRPr="00A05BF5" w:rsidTr="00C21563">
        <w:trPr>
          <w:cantSplit/>
          <w:trHeight w:val="2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Ботова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Ніколета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Михайлівна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Іртищева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Інна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  <w:r w:rsidRPr="00A05BF5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МЕНЕДЖМЕНТ ОРГАНІЗАЦІЙ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Шевчук Ірина Володимирівна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Надточій Ірина Ігорівна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Мартинова Ірина Анатоліївна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Бронська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Владислава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Сергіївна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Наталія Володимирівна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МЕНЕДЖМЕНТ ІНВЕСТИЦІЙНОЇ ТА ІННОВАЦІЙНОЇ ДІЯЛЬНОСТІ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Єрмолаєва Тетяна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Бобровський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Олексій Ілліч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Матвієнко Вікторія Петрівна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Роженко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Лілія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Іщенко Олена Анатоліївна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АНТИКРИЗОВИЙ МЕНЕДЖМЕНТ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Бондаренко Тетяна Володимирівна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Озеркова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Ангеліна Романівна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Іщенко Олена Анатоліївна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Гузаревич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Андрій Андрійович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Наталія Володимирівна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УПРАВЛІННЯ У СФЕРІ ЕКОНОМІЧНОЇ КОНКУРЕНЦІЇ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Руснак Юрій Юрійович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Надточій Ірина Ігорівна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Сугак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Олександра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Вадимівна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Станкова Ганна Сергіївна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Іщенко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Анатоліївна</w:t>
            </w:r>
            <w:proofErr w:type="spellEnd"/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УПРАВЛІННЯ ФІНАНСОВО-ЕКОНОМІЧНОЮ БЕЗПЕКОЮ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Гаврилюк Вікторія Олександрівна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Дутчак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Никита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Бобровський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Олексій Ілліч</w:t>
            </w:r>
          </w:p>
        </w:tc>
      </w:tr>
      <w:tr w:rsidR="00A05BF5" w:rsidRPr="00A05BF5" w:rsidTr="00C21563">
        <w:trPr>
          <w:cantSplit/>
          <w:trHeight w:val="3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>Коняєва</w:t>
            </w:r>
            <w:proofErr w:type="spellEnd"/>
            <w:r w:rsidRPr="00A05BF5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 xml:space="preserve"> Діана Сергіївна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Наталія Володимирівна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УПРАВЛІННЯ СПОРТИВНО-ОЗДОРОВЧОЮ ДІЯЛЬНІСТЮ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Купавченко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Станіслав Сергійович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Іщенко Олена Анатоліївна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Болдарєв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Богдан Сергійович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Ларченко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Ірина Володимирівна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Бринза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Даріна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Дмитрівна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Тубальцева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Наталя Пилипівна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МЕНЕДЖМЕНТ ПРИРОДООХОРОННОЇ ДІЯЛЬНОСТІ</w:t>
            </w:r>
          </w:p>
        </w:tc>
      </w:tr>
      <w:tr w:rsidR="00A05BF5" w:rsidRPr="00A05BF5" w:rsidTr="00C21563">
        <w:trPr>
          <w:cantSplit/>
          <w:trHeight w:val="41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Федорова Тетяна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Дмитро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11"/>
                <w:sz w:val="24"/>
                <w:szCs w:val="24"/>
                <w:lang w:val="uk-UA"/>
              </w:rPr>
              <w:t>Анатолійович</w:t>
            </w:r>
          </w:p>
        </w:tc>
      </w:tr>
      <w:tr w:rsidR="00A05BF5" w:rsidRPr="00A05BF5" w:rsidTr="00C21563">
        <w:trPr>
          <w:cantSplit/>
          <w:trHeight w:val="41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Бондаренко Тетяна Володимирівна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Дмитро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11"/>
                <w:sz w:val="24"/>
                <w:szCs w:val="24"/>
                <w:lang w:val="uk-UA"/>
              </w:rPr>
              <w:t>Анатолійович</w:t>
            </w:r>
          </w:p>
        </w:tc>
      </w:tr>
      <w:tr w:rsidR="00A05BF5" w:rsidRPr="00A05BF5" w:rsidTr="00C21563">
        <w:trPr>
          <w:cantSplit/>
          <w:trHeight w:val="41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Лабенко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Єлизавета Анатоліївна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Бойко Євгенія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УПРАВЛІННЯ Е-БІЗНЕСОМ ТА СМАРТ ТЕХНОЛОГІЯМИ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Морозов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Максим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Надточій Ірина Ігорівна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Марцин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Олена Дмитрівна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Іщенко Олена Анатоліївна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Бринза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Даріна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Дмитрівна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Тубальцева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Наталя Пилипівна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ЦИФРОВІЗАЦІЯ ЕКОНОМІКИ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Родіна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Софія Павлівна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Дмитро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11"/>
                <w:sz w:val="24"/>
                <w:szCs w:val="24"/>
                <w:lang w:val="uk-UA"/>
              </w:rPr>
              <w:t>Анатолійович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Брусенко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Галина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Жувагіна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Бронська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Владислава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Сергіївна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Наталія Володимирівна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ЕЛЕКТРОННА КОМЕРЦІЯ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Штригель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Валерія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Ломоносова Оксана Едуардівна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Плешко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Діана Ігорівна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Бобровський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Олексій Ілліч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РАЦІОНАЛЬНЕ ПРИРОДОКОРИСТУВАННЯ ТА ЕКОЛОГІЧНА БЕЗПЕКА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Плевако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Тетяна Валентинівна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Бобровський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Олексій Ілліч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Морозов Максим Володимирович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Ломоносов Дмитро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11"/>
                <w:sz w:val="24"/>
                <w:szCs w:val="24"/>
                <w:lang w:val="uk-UA"/>
              </w:rPr>
              <w:t>Анатолійович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Крамаренко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Олександра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Олександрівна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Бойко Євгенія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  <w:r w:rsidRPr="00A05BF5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МАРКЕТИНГ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Плевако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Тетяна Валентинівна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Бондаренко Світлана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Бондаренко Діана Сергіївна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Арчиб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ісова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Дарія Станіславівна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ТУРИЗМ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Дутчак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Никита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Захарова Єлизавета Олексіївна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Іщенко Олена Анатоліївна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Чумак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Нікіта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Дмитрович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Тубальцева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Наталя Пилипівна 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ЕКОНОМІЧНА АНАЛІТИКА ТА СТАТИСТИКА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Гончаренко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Дмитро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Роженко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Лілія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Наталія Володимирівна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ФІНАНСОВА БЕЗПЕКА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Гаврилюк Вікторія Олександрівна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Федоров Сергій Іванович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Бобровський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Олексій Ілліч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Коверний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Євгенійович,</w:t>
            </w:r>
          </w:p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Павловська Тетяна Вікторівна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Гришина Лариса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ФІНАНСИ І КРЕДИТ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Мартинова Ірина Анатоліївна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Ревенко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Надія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Андрєєв Антон Віталійович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Карась Петро Миколайович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ЦИВІЛЬНА БЕЗПЕКА (ЦИВІЛЬНИЙ ЗАХИСТ)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Коновалов Віталій Іванович</w:t>
            </w:r>
          </w:p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Бевзюк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Єгор Євгенійович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4D40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Коновалова Ганна Василівна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Вітюгов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Володимир Валерійович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Дрозд Оксана Володимирівна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Куюн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Володимир Володимирович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Година Олексій Іванович</w:t>
            </w:r>
          </w:p>
        </w:tc>
      </w:tr>
    </w:tbl>
    <w:p w:rsidR="00C21563" w:rsidRPr="00A05BF5" w:rsidRDefault="00C21563" w:rsidP="00C215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АКТУАЛЬНІ ПИТАННЯ СПІВРОБІТНИЦТВА З ЄВРОПЕЙСЬКИМ СОЮЗОМ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Сухаревська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Олексіївна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Руснак Алла </w:t>
            </w:r>
            <w:r w:rsidRPr="00A05BF5">
              <w:rPr>
                <w:rFonts w:ascii="Times New Roman" w:eastAsia="+ Основной текст" w:hAnsi="Times New Roman"/>
                <w:color w:val="000000" w:themeColor="text1"/>
                <w:spacing w:val="-6"/>
                <w:sz w:val="24"/>
                <w:szCs w:val="24"/>
                <w:lang w:val="uk-UA"/>
              </w:rPr>
              <w:t>Валентинівна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Бабощенко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Іван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Євгенович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Година Олексій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Бабченко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Дарія Сергіївна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Іртищева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Інна Олександрівна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4042"/>
        <w:gridCol w:w="5734"/>
      </w:tblGrid>
      <w:tr w:rsidR="00A05BF5" w:rsidRPr="00A05BF5" w:rsidTr="00C21563">
        <w:tc>
          <w:tcPr>
            <w:tcW w:w="9776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ЕНЕРГЕТИЧНЕ МАШИНОБУДУВАННЯ</w:t>
            </w:r>
          </w:p>
        </w:tc>
      </w:tr>
      <w:tr w:rsidR="00A05BF5" w:rsidRPr="00A05BF5" w:rsidTr="00C21563">
        <w:trPr>
          <w:trHeight w:val="385"/>
        </w:trPr>
        <w:tc>
          <w:tcPr>
            <w:tcW w:w="4042" w:type="dxa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Дем’яненко Григорій Сергійович</w:t>
            </w:r>
          </w:p>
        </w:tc>
        <w:tc>
          <w:tcPr>
            <w:tcW w:w="5734" w:type="dxa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Патлайчук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Володимир Миколайович</w:t>
            </w:r>
          </w:p>
        </w:tc>
      </w:tr>
      <w:tr w:rsidR="00A05BF5" w:rsidRPr="00A05BF5" w:rsidTr="00C21563">
        <w:trPr>
          <w:trHeight w:val="385"/>
        </w:trPr>
        <w:tc>
          <w:tcPr>
            <w:tcW w:w="4042" w:type="dxa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Вахник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Сергій Олександрович</w:t>
            </w:r>
          </w:p>
        </w:tc>
        <w:tc>
          <w:tcPr>
            <w:tcW w:w="5734" w:type="dxa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Проскурін Аркадій Юрійович</w:t>
            </w:r>
          </w:p>
        </w:tc>
      </w:tr>
      <w:tr w:rsidR="00A05BF5" w:rsidRPr="00A05BF5" w:rsidTr="00C21563">
        <w:trPr>
          <w:trHeight w:val="385"/>
        </w:trPr>
        <w:tc>
          <w:tcPr>
            <w:tcW w:w="4042" w:type="dxa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Булдаков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Д.</w:t>
            </w:r>
          </w:p>
        </w:tc>
        <w:tc>
          <w:tcPr>
            <w:tcW w:w="5734" w:type="dxa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Калініченко Іван Володимирович</w:t>
            </w:r>
          </w:p>
        </w:tc>
      </w:tr>
      <w:tr w:rsidR="00A05BF5" w:rsidRPr="00A05BF5" w:rsidTr="00C21563">
        <w:tc>
          <w:tcPr>
            <w:tcW w:w="9776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Енергогенеруючі технології та установки</w:t>
            </w:r>
          </w:p>
        </w:tc>
      </w:tr>
      <w:tr w:rsidR="00A05BF5" w:rsidRPr="00A05BF5" w:rsidTr="00C21563">
        <w:tc>
          <w:tcPr>
            <w:tcW w:w="4042" w:type="dxa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Стеценко Сергій Володимирович</w:t>
            </w:r>
            <w:r w:rsidRPr="00A05BF5">
              <w:rPr>
                <w:rFonts w:cs="Times New Roman"/>
                <w:color w:val="000000" w:themeColor="text1"/>
                <w:szCs w:val="24"/>
                <w:lang w:val="uk-UA"/>
              </w:rPr>
              <w:t>,</w:t>
            </w: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Шатайлов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Артем Олександрович</w:t>
            </w:r>
          </w:p>
        </w:tc>
        <w:tc>
          <w:tcPr>
            <w:tcW w:w="5734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Шалапко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Денис Олегович</w:t>
            </w:r>
          </w:p>
        </w:tc>
      </w:tr>
      <w:tr w:rsidR="00A05BF5" w:rsidRPr="00A05BF5" w:rsidTr="00C21563">
        <w:tc>
          <w:tcPr>
            <w:tcW w:w="4042" w:type="dxa"/>
            <w:tcBorders>
              <w:bottom w:val="single" w:sz="4" w:space="0" w:color="auto"/>
            </w:tcBorders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Тукасер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Дмитро Дмитрович</w:t>
            </w:r>
            <w:r w:rsidRPr="00A05BF5">
              <w:rPr>
                <w:rFonts w:cs="Times New Roman"/>
                <w:color w:val="000000" w:themeColor="text1"/>
                <w:szCs w:val="24"/>
                <w:lang w:val="uk-UA"/>
              </w:rPr>
              <w:t>,</w:t>
            </w: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Андрощук Едуард Васильович</w:t>
            </w:r>
          </w:p>
        </w:tc>
        <w:tc>
          <w:tcPr>
            <w:tcW w:w="5734" w:type="dxa"/>
            <w:tcBorders>
              <w:bottom w:val="single" w:sz="4" w:space="0" w:color="auto"/>
            </w:tcBorders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Андреєв Андрій </w:t>
            </w: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Адольфович</w:t>
            </w:r>
            <w:proofErr w:type="spellEnd"/>
          </w:p>
        </w:tc>
      </w:tr>
      <w:tr w:rsidR="00A05BF5" w:rsidRPr="00A05BF5" w:rsidTr="00C21563">
        <w:tc>
          <w:tcPr>
            <w:tcW w:w="4042" w:type="dxa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Зайцев Костянтин Валерійович</w:t>
            </w:r>
            <w:r w:rsidRPr="00A05BF5">
              <w:rPr>
                <w:rFonts w:cs="Times New Roman"/>
                <w:color w:val="000000" w:themeColor="text1"/>
                <w:szCs w:val="24"/>
                <w:lang w:val="uk-UA"/>
              </w:rPr>
              <w:t>,</w:t>
            </w:r>
          </w:p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Азжуров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Сергій Анатолійович</w:t>
            </w:r>
          </w:p>
        </w:tc>
        <w:tc>
          <w:tcPr>
            <w:tcW w:w="5734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Дрозд Оксана Володимирівна</w:t>
            </w:r>
          </w:p>
        </w:tc>
      </w:tr>
      <w:tr w:rsidR="00A05BF5" w:rsidRPr="00A05BF5" w:rsidTr="00C21563">
        <w:tc>
          <w:tcPr>
            <w:tcW w:w="9776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«Кріогенна та холодильна техніка»</w:t>
            </w:r>
          </w:p>
        </w:tc>
      </w:tr>
      <w:tr w:rsidR="00A05BF5" w:rsidRPr="00A05BF5" w:rsidTr="00C21563">
        <w:tc>
          <w:tcPr>
            <w:tcW w:w="4042" w:type="dxa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Шкардибарда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Олександр Олексійович</w:t>
            </w:r>
          </w:p>
        </w:tc>
        <w:tc>
          <w:tcPr>
            <w:tcW w:w="5734" w:type="dxa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Радченко Андрій Миколайович</w:t>
            </w:r>
          </w:p>
        </w:tc>
      </w:tr>
      <w:tr w:rsidR="00A05BF5" w:rsidRPr="00A05BF5" w:rsidTr="00C21563">
        <w:tc>
          <w:tcPr>
            <w:tcW w:w="4042" w:type="dxa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Титаренко А.К.,</w:t>
            </w:r>
          </w:p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Крижановська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К.Л.</w:t>
            </w:r>
          </w:p>
        </w:tc>
        <w:tc>
          <w:tcPr>
            <w:tcW w:w="5734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Кобалава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Галина Олександрівна</w:t>
            </w:r>
          </w:p>
        </w:tc>
      </w:tr>
      <w:tr w:rsidR="00C21563" w:rsidRPr="00A05BF5" w:rsidTr="00C21563">
        <w:tc>
          <w:tcPr>
            <w:tcW w:w="4042" w:type="dxa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Молчанова А.С,</w:t>
            </w:r>
          </w:p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Новак А.М.</w:t>
            </w:r>
          </w:p>
        </w:tc>
        <w:tc>
          <w:tcPr>
            <w:tcW w:w="5734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Корнієнко Вікторія Сергіївна</w:t>
            </w:r>
          </w:p>
        </w:tc>
      </w:tr>
    </w:tbl>
    <w:p w:rsidR="00C21563" w:rsidRPr="00A05BF5" w:rsidRDefault="00C21563" w:rsidP="00C2156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5670"/>
      </w:tblGrid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ЕЛЕКТРИЧНІ МАШИНИ І АПАРАТИ</w:t>
            </w:r>
          </w:p>
        </w:tc>
      </w:tr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DEEAF6" w:themeFill="accent1" w:themeFillTint="33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«Експериментальні дослідження, випробування</w:t>
            </w:r>
          </w:p>
          <w:p w:rsidR="00C21563" w:rsidRPr="00A05BF5" w:rsidRDefault="00C21563" w:rsidP="00C21563">
            <w:pPr>
              <w:widowControl w:val="0"/>
              <w:shd w:val="clear" w:color="auto" w:fill="DEEAF6" w:themeFill="accent1" w:themeFillTint="33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та експлуатація електричних машин та апаратів»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Бєлєвцов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Дмитро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Олегович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Анатолій Вікторович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Вовк Федір Віталійович</w:t>
            </w:r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Блінцов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Володимир Степанович</w:t>
            </w:r>
          </w:p>
        </w:tc>
      </w:tr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«Теоретичні дослідження та проектування електричних машин та апаратів»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Григор'єв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Кирило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Михаліченко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Павло Євгенович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Ібрагімов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Аблякім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Рефатович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Субботкіна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Олена Петрівна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4098"/>
        <w:gridCol w:w="5678"/>
      </w:tblGrid>
      <w:tr w:rsidR="00A05BF5" w:rsidRPr="00A05BF5" w:rsidTr="00C21563">
        <w:tc>
          <w:tcPr>
            <w:tcW w:w="9776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ФІЛОСОФІЯ</w:t>
            </w:r>
          </w:p>
        </w:tc>
      </w:tr>
      <w:tr w:rsidR="00A05BF5" w:rsidRPr="00A05BF5" w:rsidTr="00C21563">
        <w:trPr>
          <w:trHeight w:val="385"/>
        </w:trPr>
        <w:tc>
          <w:tcPr>
            <w:tcW w:w="4098" w:type="dxa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Бєлосвєт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Ярослава Олегівна</w:t>
            </w:r>
            <w:r w:rsidRPr="00A05BF5">
              <w:rPr>
                <w:rFonts w:eastAsia="Times New Roman" w:cs="Times New Roman"/>
                <w:color w:val="000000" w:themeColor="text1"/>
                <w:szCs w:val="24"/>
                <w:lang w:val="uk-UA" w:eastAsia="ru-RU"/>
              </w:rPr>
              <w:t>,</w:t>
            </w:r>
          </w:p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Толкушкіна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Анна Сергіївна</w:t>
            </w:r>
          </w:p>
        </w:tc>
        <w:tc>
          <w:tcPr>
            <w:tcW w:w="5678" w:type="dxa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Патлайчук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Оксана Віталіївна</w:t>
            </w:r>
          </w:p>
        </w:tc>
      </w:tr>
      <w:tr w:rsidR="00A05BF5" w:rsidRPr="00A05BF5" w:rsidTr="00C21563">
        <w:trPr>
          <w:trHeight w:val="385"/>
        </w:trPr>
        <w:tc>
          <w:tcPr>
            <w:tcW w:w="4098" w:type="dxa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Вербицький </w:t>
            </w: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Олександр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5678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Патлайчук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Оксана Віталіївна</w:t>
            </w:r>
          </w:p>
        </w:tc>
      </w:tr>
      <w:tr w:rsidR="00C21563" w:rsidRPr="00A05BF5" w:rsidTr="00C21563">
        <w:trPr>
          <w:trHeight w:val="385"/>
        </w:trPr>
        <w:tc>
          <w:tcPr>
            <w:tcW w:w="4098" w:type="dxa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Заворотний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Андрій Олегович</w:t>
            </w:r>
          </w:p>
        </w:tc>
        <w:tc>
          <w:tcPr>
            <w:tcW w:w="5678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Патлайчук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Оксана Віталіївна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5670"/>
      </w:tblGrid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ЗВАРЮВАННЯ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Баша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Сергій Васильович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Драган Станіслав Володимирович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Звєрєв Андрій Володимирович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Драган Станіслав Володимирович</w:t>
            </w:r>
          </w:p>
        </w:tc>
      </w:tr>
      <w:tr w:rsidR="00632027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632027" w:rsidRPr="007938D0" w:rsidRDefault="00632027" w:rsidP="006320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938D0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Воронов Дмитро Миколайович,</w:t>
            </w:r>
          </w:p>
          <w:p w:rsidR="00632027" w:rsidRPr="00632027" w:rsidRDefault="00632027" w:rsidP="006320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7938D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Гулько Віктор Валентинович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32027" w:rsidRPr="00A05BF5" w:rsidRDefault="00632027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7938D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Ярос</w:t>
            </w:r>
            <w:proofErr w:type="spellEnd"/>
            <w:r w:rsidRPr="007938D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Юрій Олександрович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4106"/>
        <w:gridCol w:w="5670"/>
      </w:tblGrid>
      <w:tr w:rsidR="00A05BF5" w:rsidRPr="00A05BF5" w:rsidTr="00C21563">
        <w:tc>
          <w:tcPr>
            <w:tcW w:w="9776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bCs/>
                <w:color w:val="000000" w:themeColor="text1"/>
                <w:lang w:val="uk-UA"/>
              </w:rPr>
              <w:t>ПРИКЛАДНА ГЕОМЕТРІЯ, ІНЖЕНЕРНА ГРАФІКА ТА ЕРГОНОМІКА</w:t>
            </w:r>
          </w:p>
        </w:tc>
      </w:tr>
      <w:tr w:rsidR="00C21563" w:rsidRPr="00A05BF5" w:rsidTr="00C21563">
        <w:tc>
          <w:tcPr>
            <w:tcW w:w="4106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Кавіч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Максим Ігорович</w:t>
            </w:r>
          </w:p>
        </w:tc>
        <w:tc>
          <w:tcPr>
            <w:tcW w:w="5670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Бідніченко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Олена </w:t>
            </w: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Галиківна</w:t>
            </w:r>
            <w:proofErr w:type="spellEnd"/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4106"/>
        <w:gridCol w:w="5670"/>
      </w:tblGrid>
      <w:tr w:rsidR="00A05BF5" w:rsidRPr="00A05BF5" w:rsidTr="00C21563">
        <w:tc>
          <w:tcPr>
            <w:tcW w:w="9776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bCs/>
                <w:color w:val="000000" w:themeColor="text1"/>
                <w:lang w:val="uk-UA"/>
              </w:rPr>
              <w:t>ПОЛІТОЛОГІЯ</w:t>
            </w:r>
          </w:p>
        </w:tc>
      </w:tr>
      <w:tr w:rsidR="00A05BF5" w:rsidRPr="00A05BF5" w:rsidTr="00C21563">
        <w:tc>
          <w:tcPr>
            <w:tcW w:w="4106" w:type="dxa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Куян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Валентина Володимирівна</w:t>
            </w:r>
          </w:p>
          <w:p w:rsidR="0029308D" w:rsidRPr="00A05BF5" w:rsidRDefault="0029308D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Доргаліс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Марія Максимівна</w:t>
            </w:r>
          </w:p>
        </w:tc>
        <w:tc>
          <w:tcPr>
            <w:tcW w:w="5670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Патлайчук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Оксана Віталіївна</w:t>
            </w:r>
          </w:p>
        </w:tc>
      </w:tr>
      <w:tr w:rsidR="00A05BF5" w:rsidRPr="00A05BF5" w:rsidTr="00C21563">
        <w:tc>
          <w:tcPr>
            <w:tcW w:w="4106" w:type="dxa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Сищенко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Дмитро Олександрович</w:t>
            </w:r>
          </w:p>
          <w:p w:rsidR="0029308D" w:rsidRPr="00A05BF5" w:rsidRDefault="0029308D" w:rsidP="00B076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Алексєєва Аліка Ю</w:t>
            </w:r>
            <w:r w:rsidR="00B07663"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л</w:t>
            </w: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іївна</w:t>
            </w:r>
          </w:p>
        </w:tc>
        <w:tc>
          <w:tcPr>
            <w:tcW w:w="5670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Патлайчук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Оксана Віталіївна</w:t>
            </w:r>
          </w:p>
        </w:tc>
      </w:tr>
      <w:tr w:rsidR="00C21563" w:rsidRPr="00A05BF5" w:rsidTr="00C21563">
        <w:tc>
          <w:tcPr>
            <w:tcW w:w="4106" w:type="dxa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Тараскин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Дмитро Сергійович</w:t>
            </w:r>
          </w:p>
        </w:tc>
        <w:tc>
          <w:tcPr>
            <w:tcW w:w="5670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Патлайчук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Оксана Віталіївна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4106"/>
        <w:gridCol w:w="5670"/>
      </w:tblGrid>
      <w:tr w:rsidR="00A05BF5" w:rsidRPr="00A05BF5" w:rsidTr="00C21563">
        <w:tc>
          <w:tcPr>
            <w:tcW w:w="9776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bCs/>
                <w:color w:val="000000" w:themeColor="text1"/>
                <w:lang w:val="uk-UA"/>
              </w:rPr>
              <w:t>СОЦІОЛОГІЯ</w:t>
            </w:r>
          </w:p>
        </w:tc>
      </w:tr>
      <w:tr w:rsidR="00A05BF5" w:rsidRPr="00A05BF5" w:rsidTr="00C21563">
        <w:tc>
          <w:tcPr>
            <w:tcW w:w="4106" w:type="dxa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Родіна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Софія Павлівна</w:t>
            </w:r>
          </w:p>
        </w:tc>
        <w:tc>
          <w:tcPr>
            <w:tcW w:w="5670" w:type="dxa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Ломоносова Оксана Едуардівна</w:t>
            </w:r>
          </w:p>
        </w:tc>
      </w:tr>
      <w:tr w:rsidR="00A05BF5" w:rsidRPr="00A05BF5" w:rsidTr="00C21563">
        <w:tc>
          <w:tcPr>
            <w:tcW w:w="4106" w:type="dxa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Федорова Тетяна Іванівна</w:t>
            </w:r>
          </w:p>
        </w:tc>
        <w:tc>
          <w:tcPr>
            <w:tcW w:w="5670" w:type="dxa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Ломоносов Анатолій Вадимович</w:t>
            </w:r>
          </w:p>
        </w:tc>
      </w:tr>
      <w:tr w:rsidR="00C21563" w:rsidRPr="00A05BF5" w:rsidTr="00C21563">
        <w:tc>
          <w:tcPr>
            <w:tcW w:w="4106" w:type="dxa"/>
            <w:vAlign w:val="center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Шамраєв Валерій Віталійович</w:t>
            </w:r>
          </w:p>
        </w:tc>
        <w:tc>
          <w:tcPr>
            <w:tcW w:w="5670" w:type="dxa"/>
          </w:tcPr>
          <w:p w:rsidR="00C21563" w:rsidRPr="00A05BF5" w:rsidRDefault="00C21563" w:rsidP="00C2156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Патлайчук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Оксана Віталіївна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4062"/>
        <w:gridCol w:w="32"/>
        <w:gridCol w:w="5682"/>
      </w:tblGrid>
      <w:tr w:rsidR="00A05BF5" w:rsidRPr="00A05BF5" w:rsidTr="00C21563">
        <w:tc>
          <w:tcPr>
            <w:tcW w:w="9776" w:type="dxa"/>
            <w:gridSpan w:val="3"/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bCs/>
                <w:color w:val="000000" w:themeColor="text1"/>
                <w:lang w:val="uk-UA"/>
              </w:rPr>
              <w:t>МЕХАНІЧНА ІНЖЕНЕРІЯ</w:t>
            </w:r>
          </w:p>
        </w:tc>
      </w:tr>
      <w:tr w:rsidR="00A05BF5" w:rsidRPr="00A05BF5" w:rsidTr="00C21563">
        <w:tc>
          <w:tcPr>
            <w:tcW w:w="4094" w:type="dxa"/>
            <w:gridSpan w:val="2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Корнєєва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Є.Г.</w:t>
            </w:r>
          </w:p>
        </w:tc>
        <w:tc>
          <w:tcPr>
            <w:tcW w:w="5682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Калініченко Іван Володимирович</w:t>
            </w:r>
          </w:p>
        </w:tc>
      </w:tr>
      <w:tr w:rsidR="00A05BF5" w:rsidRPr="00A05BF5" w:rsidTr="00C21563">
        <w:tc>
          <w:tcPr>
            <w:tcW w:w="4094" w:type="dxa"/>
            <w:gridSpan w:val="2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Кухарчук Ян Олександрович</w:t>
            </w:r>
          </w:p>
        </w:tc>
        <w:tc>
          <w:tcPr>
            <w:tcW w:w="5682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Гогоренко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Олексій Анатолійович</w:t>
            </w:r>
          </w:p>
        </w:tc>
      </w:tr>
      <w:tr w:rsidR="00A05BF5" w:rsidRPr="00A05BF5" w:rsidTr="00C21563">
        <w:tc>
          <w:tcPr>
            <w:tcW w:w="4094" w:type="dxa"/>
            <w:gridSpan w:val="2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Анпілогов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Ілля Ігорович</w:t>
            </w:r>
          </w:p>
        </w:tc>
        <w:tc>
          <w:tcPr>
            <w:tcW w:w="5682" w:type="dxa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Мошенцев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Юрій Леонідович</w:t>
            </w:r>
          </w:p>
        </w:tc>
      </w:tr>
      <w:tr w:rsidR="00A05BF5" w:rsidRPr="00A05BF5" w:rsidTr="00C21563">
        <w:tc>
          <w:tcPr>
            <w:tcW w:w="9776" w:type="dxa"/>
            <w:gridSpan w:val="3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color w:val="000000" w:themeColor="text1"/>
                <w:lang w:val="uk-UA"/>
              </w:rPr>
              <w:t xml:space="preserve">«Компресорні, холодильні машини, установки, станції та </w:t>
            </w:r>
            <w:proofErr w:type="spellStart"/>
            <w:r w:rsidRPr="00A05BF5">
              <w:rPr>
                <w:rFonts w:cs="Times New Roman"/>
                <w:b/>
                <w:color w:val="000000" w:themeColor="text1"/>
                <w:lang w:val="uk-UA"/>
              </w:rPr>
              <w:t>пневмоагрегати</w:t>
            </w:r>
            <w:proofErr w:type="spellEnd"/>
            <w:r w:rsidRPr="00A05BF5">
              <w:rPr>
                <w:rFonts w:cs="Times New Roman"/>
                <w:b/>
                <w:color w:val="000000" w:themeColor="text1"/>
                <w:lang w:val="uk-UA"/>
              </w:rPr>
              <w:t>»</w:t>
            </w:r>
          </w:p>
        </w:tc>
      </w:tr>
      <w:tr w:rsidR="00A05BF5" w:rsidRPr="00A05BF5" w:rsidTr="00C21563">
        <w:tc>
          <w:tcPr>
            <w:tcW w:w="4062" w:type="dxa"/>
            <w:shd w:val="clear" w:color="auto" w:fill="FFFFFF" w:themeFill="background1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Тукасер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Д.Д.</w:t>
            </w:r>
          </w:p>
        </w:tc>
        <w:tc>
          <w:tcPr>
            <w:tcW w:w="5714" w:type="dxa"/>
            <w:gridSpan w:val="2"/>
            <w:shd w:val="clear" w:color="auto" w:fill="FFFFFF" w:themeFill="background1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Андрєєв Артем Андрійович</w:t>
            </w:r>
          </w:p>
        </w:tc>
      </w:tr>
      <w:tr w:rsidR="00A05BF5" w:rsidRPr="00A05BF5" w:rsidTr="00C21563">
        <w:tc>
          <w:tcPr>
            <w:tcW w:w="4062" w:type="dxa"/>
            <w:shd w:val="clear" w:color="auto" w:fill="FFFFFF" w:themeFill="background1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Ратуш Євген Валерійович</w:t>
            </w:r>
          </w:p>
        </w:tc>
        <w:tc>
          <w:tcPr>
            <w:tcW w:w="5714" w:type="dxa"/>
            <w:gridSpan w:val="2"/>
            <w:shd w:val="clear" w:color="auto" w:fill="FFFFFF" w:themeFill="background1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Радченко Роман Миколайович</w:t>
            </w:r>
          </w:p>
        </w:tc>
      </w:tr>
      <w:tr w:rsidR="00A05BF5" w:rsidRPr="00A05BF5" w:rsidTr="00C21563">
        <w:tc>
          <w:tcPr>
            <w:tcW w:w="4062" w:type="dxa"/>
            <w:shd w:val="clear" w:color="auto" w:fill="FFFFFF" w:themeFill="background1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Скрипарчук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Руслан Ігорович</w:t>
            </w:r>
          </w:p>
        </w:tc>
        <w:tc>
          <w:tcPr>
            <w:tcW w:w="5714" w:type="dxa"/>
            <w:gridSpan w:val="2"/>
            <w:shd w:val="clear" w:color="auto" w:fill="FFFFFF" w:themeFill="background1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Литош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Олена Вадимівна</w:t>
            </w:r>
          </w:p>
        </w:tc>
      </w:tr>
      <w:tr w:rsidR="00A05BF5" w:rsidRPr="00A05BF5" w:rsidTr="00C21563">
        <w:tc>
          <w:tcPr>
            <w:tcW w:w="9776" w:type="dxa"/>
            <w:gridSpan w:val="3"/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b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bCs/>
                <w:color w:val="000000" w:themeColor="text1"/>
                <w:lang w:val="uk-UA"/>
              </w:rPr>
              <w:t>Матеріалознавство</w:t>
            </w:r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Довженко Дар'я В'ячеславівна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Казимиренко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Юлія Олексіївна</w:t>
            </w:r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Ширяєв</w:t>
            </w:r>
            <w:proofErr w:type="spellEnd"/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Сергій Олексійович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Бобров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Максим Миколайович</w:t>
            </w:r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Соломаха Михайло Вадимович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Карпеченко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Антон Анатолійович</w:t>
            </w:r>
          </w:p>
        </w:tc>
      </w:tr>
      <w:tr w:rsidR="00A05BF5" w:rsidRPr="00A05BF5" w:rsidTr="00C21563">
        <w:tc>
          <w:tcPr>
            <w:tcW w:w="9776" w:type="dxa"/>
            <w:gridSpan w:val="3"/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color w:val="000000" w:themeColor="text1"/>
                <w:lang w:val="uk-UA" w:eastAsia="ru-RU"/>
              </w:rPr>
              <w:t>«Модифікація поверхні»</w:t>
            </w:r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Кравченко </w:t>
            </w: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Нікіта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Іванович,</w:t>
            </w:r>
          </w:p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Олійник Сергій Анатолійович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Андреєв Андрій </w:t>
            </w: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Адольфович</w:t>
            </w:r>
            <w:proofErr w:type="spellEnd"/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Костюк </w:t>
            </w: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Андрій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 Павлович</w:t>
            </w: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,</w:t>
            </w:r>
          </w:p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Куделя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Павло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Авдюнін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Роман Юрійович</w:t>
            </w:r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Ткаченко </w:t>
            </w: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Олексій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,</w:t>
            </w:r>
          </w:p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Костюк </w:t>
            </w: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>Андрій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</w:rPr>
              <w:t xml:space="preserve"> Павлович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Андрєєва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Наталія</w:t>
            </w:r>
            <w:proofErr w:type="spellEnd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Борисівна</w:t>
            </w:r>
            <w:proofErr w:type="spellEnd"/>
          </w:p>
        </w:tc>
      </w:tr>
      <w:tr w:rsidR="00A05BF5" w:rsidRPr="00A05BF5" w:rsidTr="00C21563">
        <w:tc>
          <w:tcPr>
            <w:tcW w:w="9776" w:type="dxa"/>
            <w:gridSpan w:val="3"/>
            <w:shd w:val="clear" w:color="auto" w:fill="DEEAF6" w:themeFill="accent1" w:themeFillTint="33"/>
          </w:tcPr>
          <w:p w:rsidR="00C21563" w:rsidRPr="00A05BF5" w:rsidRDefault="00C21563" w:rsidP="00C21563">
            <w:pPr>
              <w:pStyle w:val="Default"/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lang w:val="uk-UA"/>
              </w:rPr>
            </w:pPr>
            <w:r w:rsidRPr="00A05BF5">
              <w:rPr>
                <w:rFonts w:cs="Times New Roman"/>
                <w:b/>
                <w:color w:val="000000" w:themeColor="text1"/>
                <w:lang w:val="uk-UA" w:eastAsia="ru-RU"/>
              </w:rPr>
              <w:t>«</w:t>
            </w:r>
            <w:r w:rsidRPr="00A05BF5">
              <w:rPr>
                <w:rFonts w:cs="Times New Roman"/>
                <w:b/>
                <w:color w:val="000000" w:themeColor="text1"/>
                <w:lang w:val="uk-UA"/>
              </w:rPr>
              <w:t>Суднобудування</w:t>
            </w:r>
            <w:r w:rsidRPr="00A05BF5">
              <w:rPr>
                <w:rFonts w:cs="Times New Roman"/>
                <w:b/>
                <w:color w:val="000000" w:themeColor="text1"/>
                <w:lang w:val="uk-UA" w:eastAsia="ru-RU"/>
              </w:rPr>
              <w:t>»</w:t>
            </w:r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Яковенко Сергій Віталійович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Соломонюк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Наталя Сергіївна</w:t>
            </w:r>
          </w:p>
        </w:tc>
      </w:tr>
      <w:tr w:rsidR="00A05BF5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Давидова Поліна Сергіївна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Шарун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Григорій Васильович</w:t>
            </w:r>
          </w:p>
        </w:tc>
      </w:tr>
      <w:tr w:rsidR="00C21563" w:rsidRPr="00A05BF5" w:rsidTr="00C21563">
        <w:tc>
          <w:tcPr>
            <w:tcW w:w="4094" w:type="dxa"/>
            <w:gridSpan w:val="2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Дамчук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Максим Сергійович,</w:t>
            </w:r>
          </w:p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Кєвліков</w:t>
            </w:r>
            <w:proofErr w:type="spellEnd"/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Максим Віталійович</w:t>
            </w:r>
          </w:p>
        </w:tc>
        <w:tc>
          <w:tcPr>
            <w:tcW w:w="5682" w:type="dxa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 w:cs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Кузнєцов Анатолій Іванович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5670"/>
      </w:tblGrid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  <w:vAlign w:val="center"/>
            <w:hideMark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ТЕПЛОЕНЕРГЕТИКА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Theme="minorHAnsi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Theme="minorHAnsi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Шевченко Г.О., </w:t>
            </w:r>
            <w:proofErr w:type="spellStart"/>
            <w:r w:rsidRPr="00A05BF5">
              <w:rPr>
                <w:rFonts w:ascii="Times New Roman" w:eastAsiaTheme="minorHAnsi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Качула</w:t>
            </w:r>
            <w:proofErr w:type="spellEnd"/>
            <w:r w:rsidRPr="00A05BF5">
              <w:rPr>
                <w:rFonts w:ascii="Times New Roman" w:eastAsiaTheme="minorHAnsi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Кобалава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Галина Олександрівна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Theme="minorHAnsi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Мірошніченко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К.М., </w:t>
            </w: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Чехун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К.Ю.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Коновалов Дмитро Вікторович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6D719E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6D719E" w:rsidRPr="000110E4" w:rsidRDefault="000110E4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Скрипарчук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Руслан Ігорович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D719E" w:rsidRPr="00A05BF5" w:rsidRDefault="006D719E" w:rsidP="006D71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Радченко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Микола Іванович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  <w:hideMark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АВТОМОБІЛЬНИЙ ТРАНСПОРТ</w:t>
            </w:r>
          </w:p>
        </w:tc>
        <w:bookmarkStart w:id="0" w:name="_GoBack"/>
        <w:bookmarkEnd w:id="0"/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Екологічна безпека комплексу «автомобіль – навколишнє середовище»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Лубянський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Роман Андрійович,</w:t>
            </w:r>
          </w:p>
          <w:p w:rsidR="00C21563" w:rsidRPr="00A05BF5" w:rsidRDefault="00C21563" w:rsidP="00C2156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Долгов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Руслан Вікторович</w:t>
            </w:r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Андрєєва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Наталія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Борисівна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Брезгун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Тетяна Григорівна,</w:t>
            </w:r>
          </w:p>
          <w:p w:rsidR="00C21563" w:rsidRPr="00A05BF5" w:rsidRDefault="00C21563" w:rsidP="00C2156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Рябуха Сергій Федорович </w:t>
            </w:r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Пирисунько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Максим Андрійович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Тукасер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Дмитро Дмитрович,</w:t>
            </w:r>
          </w:p>
          <w:p w:rsidR="00C21563" w:rsidRPr="00A05BF5" w:rsidRDefault="00C21563" w:rsidP="00C2156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>Куделя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>Павло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Андрєєва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Наталія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Борисівна</w:t>
            </w:r>
            <w:proofErr w:type="spellEnd"/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АВТОМАТИЗАЦІЯ ТА КОМП'ЮТЕРНО-ІНТЕГРОВАНІ ТЕХНОЛОГІЇ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«</w:t>
            </w: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 xml:space="preserve">Автоматизація та </w:t>
            </w:r>
            <w:proofErr w:type="spellStart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>комп</w:t>
            </w:r>
            <w:proofErr w:type="spellEnd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eastAsia="ru-RU"/>
              </w:rPr>
              <w:t>’</w:t>
            </w:r>
            <w:proofErr w:type="spellStart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eastAsia="ru-RU"/>
              </w:rPr>
              <w:t>ютерно-інтегрован</w:t>
            </w:r>
            <w:proofErr w:type="spellEnd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>і</w:t>
            </w: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eastAsia="ru-RU"/>
              </w:rPr>
              <w:t xml:space="preserve"> технолог</w:t>
            </w:r>
            <w:proofErr w:type="spellStart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>ії</w:t>
            </w:r>
            <w:proofErr w:type="spellEnd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>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Надточій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Ілля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Куценко Павло Станіславович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Орленко 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Валеріївна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Надточій Віктор Анатолійович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«</w:t>
            </w: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 xml:space="preserve">Мобільна робототехніка та </w:t>
            </w:r>
            <w:proofErr w:type="spellStart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>мехотроніка</w:t>
            </w:r>
            <w:proofErr w:type="spellEnd"/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>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Недотопа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Давид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Буруніна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Жанна Юріївна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Івкін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Артем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Блінцов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Володимир Степанович</w:t>
            </w: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СИСТЕМИ АВТОМАТИЗОВАНОГО ПРОЕКТУВАННЯ ТА</w:t>
            </w:r>
          </w:p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КОМПЮТЕРНОГО МОДЕЛЮВАННЯ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«Комп’ютерне моделювання»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Шовкун Олександр Анатолійович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Анатолій Вікторович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Дужук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Карина Андріївна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Михаліченко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Павло Євгенович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snapToGrid w:val="0"/>
                <w:color w:val="000000" w:themeColor="text1"/>
                <w:sz w:val="24"/>
                <w:szCs w:val="24"/>
                <w:lang w:val="uk-UA"/>
              </w:rPr>
              <w:t>«Системи автоматизованого проектування (CAD/CAM/CAE)»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Кубрак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Віталій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Вячеславович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Куценко Павло Станіславович 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Мельник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Юрій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Блінцов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Володимир Степанович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ЕЛЕКТРОНІКА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Донцов Іван Володимирович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Фролов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Джібгашвілі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Давид </w:t>
            </w: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Мурадійович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Субботкіна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Олена Петрівна</w:t>
            </w:r>
          </w:p>
        </w:tc>
      </w:tr>
    </w:tbl>
    <w:p w:rsidR="006C3ADA" w:rsidRPr="00A05BF5" w:rsidRDefault="006C3ADA" w:rsidP="006C3ADA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  <w:hideMark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ЕНЕРГЕТИКА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«Електроенергетика: альтернативні та відновлювальні джерела»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Данів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Кирило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Маркова Євгенія Юхимівна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Мельнічук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Єгор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Година Олена Володимирівна</w:t>
            </w:r>
          </w:p>
        </w:tc>
      </w:tr>
      <w:tr w:rsidR="006C3ADA" w:rsidRPr="00A05BF5" w:rsidTr="00C21563">
        <w:trPr>
          <w:cantSplit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6C3ADA" w:rsidRPr="00A05BF5" w:rsidRDefault="006C3ADA" w:rsidP="00C215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Шкардибарда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Олександр Олексійович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ADA" w:rsidRPr="00A05BF5" w:rsidRDefault="006C3ADA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Литош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Олена Вадимівна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«Теплоенергетика»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Продан Віктор Сергійович</w:t>
            </w:r>
            <w:r w:rsidRPr="00A05BF5">
              <w:rPr>
                <w:rFonts w:eastAsia="Times New Roman"/>
                <w:color w:val="000000" w:themeColor="text1"/>
                <w:szCs w:val="24"/>
                <w:lang w:val="uk-UA" w:eastAsia="ru-RU"/>
              </w:rPr>
              <w:t>,</w:t>
            </w:r>
          </w:p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Калюжний Максим Григорович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Соломенцев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Олег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Кузнець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Віталій Олегович</w:t>
            </w:r>
            <w:r w:rsidRPr="00A05BF5">
              <w:rPr>
                <w:rFonts w:eastAsia="Times New Roman"/>
                <w:color w:val="000000" w:themeColor="text1"/>
                <w:szCs w:val="24"/>
                <w:lang w:val="uk-UA" w:eastAsia="ru-RU"/>
              </w:rPr>
              <w:t>,</w:t>
            </w:r>
          </w:p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Пошивай Максим Ігорович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Авдюнін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Роман Юрійович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Рябуха Сергій Федорович</w:t>
            </w:r>
            <w:r w:rsidRPr="00A05BF5">
              <w:rPr>
                <w:rFonts w:eastAsia="Times New Roman"/>
                <w:color w:val="000000" w:themeColor="text1"/>
                <w:szCs w:val="24"/>
                <w:lang w:val="uk-UA" w:eastAsia="ru-RU"/>
              </w:rPr>
              <w:t>,</w:t>
            </w:r>
          </w:p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Олійник Сергій Анатолійович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Свиридов В’ячеслав Іванович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  <w:hideMark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ІНФОРМАЦІЙНІ СИСТЕМИ І ТЕХНОЛОГІЇ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Савчук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Григор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Юрійович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Латанська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юдмила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Олексіївна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Шаповалов Антон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Літвінова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Марина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Борисівна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bookmarkStart w:id="1" w:name="RANGE!D45"/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Долбілов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Дмитро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Миколайович</w:t>
            </w:r>
            <w:bookmarkEnd w:id="1"/>
            <w:proofErr w:type="spellEnd"/>
            <w:r w:rsidRPr="00A05BF5">
              <w:rPr>
                <w:color w:val="000000" w:themeColor="text1"/>
                <w:szCs w:val="24"/>
                <w:lang w:val="uk-UA"/>
              </w:rPr>
              <w:t>,</w:t>
            </w:r>
          </w:p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Богдан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Олексій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Літвінова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Марина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Борисівна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  <w:hideMark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ІНЖЕНЕРІЯ ПРОГРАМНОГО ЗАБЕЗПЕЧЕННЯ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Ларіонов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адим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Анатолійович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Каіров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Володимир Олексійович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Макара Михайло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Штанько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Олександр Дмитрович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Макара Михайло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Штанько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Олександр Дмитрович</w:t>
            </w:r>
          </w:p>
        </w:tc>
      </w:tr>
    </w:tbl>
    <w:p w:rsidR="00C21563" w:rsidRPr="00A05BF5" w:rsidRDefault="00C21563" w:rsidP="00C21563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  <w:hideMark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КОМП`ЮТЕРНІ НАУКИ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Камінський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Станіслав Станіславович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Макарова Лідія Миколаївна 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Качула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Марина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Вікторівна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Штанько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Олександр Дмитрович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A012E7" w:rsidRPr="00A05BF5" w:rsidRDefault="00A012E7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Гайдаєнко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В'ячеслав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A012E7" w:rsidRPr="00A05BF5" w:rsidRDefault="00A012E7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Ворона Михайло Владиславович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  <w:hideMark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ІНФОРМАТИКА І КІБЕРНЕТИКА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Семенчук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Іван Миколайович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Макарова Лідія Миколаївна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Лях Олег Денисович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Касьянов Юрій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A012E7" w:rsidRPr="00A05BF5" w:rsidRDefault="00A012E7" w:rsidP="00A012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Бризгалов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Максим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A012E7" w:rsidRPr="00A05BF5" w:rsidRDefault="00A012E7" w:rsidP="00A012E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Фаріонова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Тетяна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Анатоліївна</w:t>
            </w:r>
            <w:proofErr w:type="spellEnd"/>
          </w:p>
        </w:tc>
      </w:tr>
    </w:tbl>
    <w:p w:rsidR="00C21563" w:rsidRPr="00A05BF5" w:rsidRDefault="00C21563" w:rsidP="00C21563">
      <w:pPr>
        <w:widowControl w:val="0"/>
        <w:tabs>
          <w:tab w:val="left" w:pos="3765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РАЦІОНАЛЬНЕ ПРИРОДОКОРИСТУВАННЯ ТА ЕКОЛОГІЧНА БЕЗПЕКА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Іванченко Ксенія Віталіївна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Літвак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Сергій Михайлович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Свинарчук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Катерина Олександрівна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Магась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Наталія Іванівна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ЕКОЛОГІЯ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Петренко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Тетяна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Магась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Наталія Іванівна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Сердюк Ольга Сергіївна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Мельничук Світлана Сергіївна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Бочкарьова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Валентина Миколаївна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Трохименко Ганна Григорівна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5670"/>
      </w:tblGrid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АРХІТЕКТУРА ТА МІСТОБУДУВАННЯ</w:t>
            </w:r>
          </w:p>
        </w:tc>
      </w:tr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Е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кологічні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аспекти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сталого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розвитку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міст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Ісаєва Ксенія Денисівна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Трохименко Ганна Григорівна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Баргєєва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Єлізавета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Олександрівна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Благодатний Володимир Валентинович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Вознюк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Артем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Гіржева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Олена Леонідівна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5670"/>
      </w:tblGrid>
      <w:tr w:rsidR="00A05BF5" w:rsidRPr="00A05BF5" w:rsidTr="00C21563">
        <w:trPr>
          <w:cantSplit/>
        </w:trPr>
        <w:tc>
          <w:tcPr>
            <w:tcW w:w="9810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ТЕХНОЛОГІЇ ЗАХИСТУ НАВКОЛИШНЬОГО СЕРЕДОВИЩА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Осіпова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Єлизавета Євгенівна</w:t>
            </w:r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Літвак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Сергій Михайлович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Загоруйко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Данііл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Андрійович</w:t>
            </w:r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Літвак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Ольга Анатоліївна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Романова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Тетяна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Михайлівна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Трохименко Ганна Григорівна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ДИЗАЙН. ОБРАЗОТВОРЧЕ МИСТЕЦТВО, РЕСТАВРАЦІЯ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Дизайн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Дюміна Катерина Миколаївна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Данильченко Наталя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Вячеславівна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Вишнякова Валерія Михайлівна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Матійко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Васильович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Кульчинська Вероніка Андріївна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Сергієнко Олена Миколаївна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КУЛЬТУРА, МИСТЕЦТВО ТА ГУМАНІТАРНІ НАУКИ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Філологія. Прикладна лінгвістика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Макарчук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Крістіна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Ігорівна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Філіппова Ніна Михайлівна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Оліфірова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Марія Віталіївна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Матійко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Васильович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3090"/>
        <w:gridCol w:w="2580"/>
      </w:tblGrid>
      <w:tr w:rsidR="00A05BF5" w:rsidRPr="00A05BF5" w:rsidTr="00C21563">
        <w:trPr>
          <w:cantSplit/>
        </w:trPr>
        <w:tc>
          <w:tcPr>
            <w:tcW w:w="7230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ФІЗИЧНА КУЛЬТУРА І СПОРТ</w:t>
            </w:r>
          </w:p>
        </w:tc>
        <w:tc>
          <w:tcPr>
            <w:tcW w:w="2580" w:type="dxa"/>
            <w:shd w:val="clear" w:color="auto" w:fill="DEEAF6" w:themeFill="accent1" w:themeFillTint="33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Дон Андрій Геннадійович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Савіна Оксана Юріївна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Корлат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Ніколетта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Василівна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Адаменко Оксана Олександрівна</w:t>
            </w:r>
          </w:p>
        </w:tc>
      </w:tr>
      <w:tr w:rsidR="00A05BF5" w:rsidRPr="00A05BF5" w:rsidTr="00C21563">
        <w:trPr>
          <w:cantSplit/>
        </w:trPr>
        <w:tc>
          <w:tcPr>
            <w:tcW w:w="4140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Каращук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Анастасія Сергіївна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Кувалдіна Ольга Вікторівна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СУДНОБУДУВАННЯ ТА ВОДНИЙ ТРАНСПОРТ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Експлуатація флоту і портів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Кравченко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Нікіта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Іванович,</w:t>
            </w:r>
          </w:p>
          <w:p w:rsidR="00C21563" w:rsidRPr="00A05BF5" w:rsidRDefault="00C21563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Олійник Сергій Анатолійович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Свиридов В’ячеслав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Зайцев Костянтин Валерійович</w:t>
            </w:r>
            <w:r w:rsidRPr="00A05BF5">
              <w:rPr>
                <w:color w:val="000000" w:themeColor="text1"/>
                <w:szCs w:val="24"/>
                <w:lang w:val="uk-UA"/>
              </w:rPr>
              <w:t>,</w:t>
            </w:r>
          </w:p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Заграй Євгеній Васильович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Соломенцев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Олег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Тукасер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Дмитро Дмитрович</w:t>
            </w:r>
            <w:r w:rsidRPr="00A05BF5">
              <w:rPr>
                <w:color w:val="000000" w:themeColor="text1"/>
                <w:szCs w:val="24"/>
                <w:lang w:val="uk-UA"/>
              </w:rPr>
              <w:t>,</w:t>
            </w:r>
          </w:p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Волосковець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Сергійович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Андрєєва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Наталія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Борисівна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«Енергетичне машинобудування»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Кузнець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Віталій Олегович</w:t>
            </w:r>
            <w:r w:rsidRPr="00A05BF5">
              <w:rPr>
                <w:rFonts w:eastAsia="Times New Roman"/>
                <w:color w:val="000000" w:themeColor="text1"/>
                <w:szCs w:val="24"/>
                <w:lang w:val="uk-UA" w:eastAsia="ru-RU"/>
              </w:rPr>
              <w:t>,</w:t>
            </w:r>
          </w:p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Пошивай Максим Ігорович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Авдюнін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Роман Юрійович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Ткаченко Олексій Володимирович</w:t>
            </w:r>
            <w:r w:rsidRPr="00A05BF5">
              <w:rPr>
                <w:rFonts w:eastAsia="Times New Roman"/>
                <w:color w:val="000000" w:themeColor="text1"/>
                <w:szCs w:val="24"/>
                <w:lang w:val="uk-UA" w:eastAsia="ru-RU"/>
              </w:rPr>
              <w:t>,</w:t>
            </w:r>
          </w:p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Поліщук Станіслав Вадимович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Андрєєва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Наталія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Борисівна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Соломаха Михайло Вадимович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Савенков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Олег Ігорович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«Історія суднобудування»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Демчук Богдан Сергійович</w:t>
            </w:r>
            <w:r w:rsidR="000E6426"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,</w:t>
            </w:r>
          </w:p>
          <w:p w:rsidR="000E6426" w:rsidRPr="00A05BF5" w:rsidRDefault="000E6426" w:rsidP="000E64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Шалак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Владислав Ігорович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Коновалова Ганна Василівна</w:t>
            </w:r>
          </w:p>
        </w:tc>
      </w:tr>
      <w:tr w:rsidR="00A05BF5" w:rsidRPr="00A05BF5" w:rsidTr="00632027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Семенов Руслан Володимирович</w:t>
            </w:r>
            <w:r w:rsidRPr="00A05BF5">
              <w:rPr>
                <w:color w:val="000000" w:themeColor="text1"/>
                <w:szCs w:val="24"/>
                <w:lang w:val="uk-UA"/>
              </w:rPr>
              <w:t>,</w:t>
            </w:r>
          </w:p>
          <w:p w:rsidR="004D40F2" w:rsidRPr="00A05BF5" w:rsidRDefault="004D40F2" w:rsidP="004D40F2">
            <w:pPr>
              <w:pStyle w:val="11"/>
              <w:widowControl w:val="0"/>
              <w:spacing w:after="0" w:line="240" w:lineRule="auto"/>
              <w:ind w:left="0"/>
              <w:contextualSpacing w:val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  <w:t>Гайдук Андрій Олегович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Коновалова Ганна Василівна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4D40F2" w:rsidRPr="00A05BF5" w:rsidRDefault="000E6426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Семенов Руслан Володимирович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Коновалова Ганна Василівна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r w:rsidRPr="00A05BF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shd w:val="clear" w:color="auto" w:fill="DEEAF6" w:themeFill="accent1" w:themeFillTint="33"/>
                <w:lang w:val="uk-UA" w:eastAsia="ru-RU"/>
              </w:rPr>
              <w:t>Лабораторне обладнання для дослідження електромеханічних систем»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Чемакін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Сергій Владиславович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Надточій 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ктор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Анатол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ійович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Мартиненко Анатолій Геннадійович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Буруніна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Жанна Юріївна</w:t>
            </w:r>
          </w:p>
        </w:tc>
      </w:tr>
      <w:tr w:rsidR="00632027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632027" w:rsidRDefault="00632027" w:rsidP="006320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5233F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Ревякін Валентин Валентинович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,</w:t>
            </w:r>
          </w:p>
          <w:p w:rsidR="00632027" w:rsidRPr="00A05BF5" w:rsidRDefault="00632027" w:rsidP="006320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Перекицей</w:t>
            </w:r>
            <w:proofErr w:type="spellEnd"/>
            <w:r w:rsidRPr="00AF5D6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Матвій Андрійович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32027" w:rsidRPr="00A05BF5" w:rsidRDefault="00632027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CA2937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Лебедєв Володимир Олександрович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«Експлуатація суднового електрообладнання та засобів автоматики»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Крайтор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Тетяна Анатоліївна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Маркова Євгенія Юхимівна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Фролов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Олександрович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Бурунін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Андрій Павлович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«Судноводіння і морська безпека»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Брезгун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Тетяна Григорівна</w:t>
            </w:r>
            <w:r w:rsidRPr="00A05BF5">
              <w:rPr>
                <w:rFonts w:eastAsia="Times New Roman"/>
                <w:color w:val="000000" w:themeColor="text1"/>
                <w:szCs w:val="24"/>
                <w:lang w:val="uk-UA" w:eastAsia="ru-RU"/>
              </w:rPr>
              <w:t>,</w:t>
            </w:r>
          </w:p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Рябуха Сергій Федорович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Пирисунько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Максим Андрійович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 xml:space="preserve">Костюк </w:t>
            </w: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>Андрій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</w:rPr>
              <w:t xml:space="preserve"> Павлович</w:t>
            </w:r>
            <w:r w:rsidRPr="00A05BF5">
              <w:rPr>
                <w:snapToGrid w:val="0"/>
                <w:color w:val="000000" w:themeColor="text1"/>
                <w:szCs w:val="24"/>
                <w:lang w:val="uk-UA"/>
              </w:rPr>
              <w:t>,</w:t>
            </w:r>
          </w:p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Поліщук Станіслав Вадимович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Свиридов В’ячеслав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Кравченко </w:t>
            </w:r>
            <w:proofErr w:type="spellStart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Нікіта</w:t>
            </w:r>
            <w:proofErr w:type="spellEnd"/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 xml:space="preserve"> Іванович</w:t>
            </w:r>
            <w:r w:rsidRPr="00A05BF5">
              <w:rPr>
                <w:snapToGrid w:val="0"/>
                <w:color w:val="000000" w:themeColor="text1"/>
                <w:szCs w:val="24"/>
                <w:lang w:val="uk-UA"/>
              </w:rPr>
              <w:t>,</w:t>
            </w:r>
          </w:p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Шалапко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Ганна Геннадіївна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Соломенцев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Олег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«Морський та річковий туризм»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Скороход Анна Олегівна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Іщенко Олена Анатоліївна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Галич Вікторія Сергіївна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Тубальцева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Наталя Пилипівна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Чумак Тарас Олексійович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Тубальцева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Наталя Пилипівна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«Суднові енергетичні установки, проектування, виробництво, експлуатація і ремонт»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Стеценко Сергій Володимирович</w:t>
            </w:r>
            <w:r w:rsidRPr="00A05BF5">
              <w:rPr>
                <w:color w:val="000000" w:themeColor="text1"/>
                <w:szCs w:val="24"/>
                <w:lang w:val="uk-UA"/>
              </w:rPr>
              <w:t xml:space="preserve">,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Шатайлов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Артем Олександрович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Шалапко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Денис Олегович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Рябуха Сергій Федорович</w:t>
            </w:r>
            <w:r w:rsidRPr="00A05BF5">
              <w:rPr>
                <w:color w:val="000000" w:themeColor="text1"/>
                <w:szCs w:val="24"/>
                <w:lang w:val="uk-UA"/>
              </w:rPr>
              <w:t>,</w:t>
            </w:r>
          </w:p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Шалапко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Ганна Геннадіївна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Соломенцев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Олег Іванович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Семенова О.Р., </w:t>
            </w: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Нікішенко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О.Д.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Корнієнко Вікторія Сергіївна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«Експлуатація портового перевантажувального обладнання»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Гринцов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Вячеслав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Геннадійович</w:t>
            </w:r>
            <w:r w:rsidRPr="00A05BF5">
              <w:rPr>
                <w:color w:val="000000" w:themeColor="text1"/>
                <w:szCs w:val="24"/>
                <w:lang w:val="uk-UA"/>
              </w:rPr>
              <w:t>,</w:t>
            </w:r>
          </w:p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Ізмайлов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Нікіта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Сергійович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Щедролосєв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Вікторович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Бовкун Б.О.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Калініченко Іван Володимирович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26" w:rsidRPr="00A05BF5" w:rsidRDefault="000E6426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Дамчук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Максим Сергійович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426" w:rsidRPr="00A05BF5" w:rsidRDefault="000E6426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Соценко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Владислав Валерійович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4D40F2" w:rsidRPr="00A05BF5" w:rsidRDefault="004D40F2" w:rsidP="004D40F2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«Технічне обслуговування і ремонт суден»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pStyle w:val="11"/>
              <w:widowControl w:val="0"/>
              <w:spacing w:after="0" w:line="240" w:lineRule="auto"/>
              <w:ind w:left="0"/>
              <w:contextualSpacing w:val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  <w:t xml:space="preserve">Самохвалова А.О., </w:t>
            </w:r>
            <w:proofErr w:type="spellStart"/>
            <w:r w:rsidRPr="00A05BF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  <w:t>Халдобін</w:t>
            </w:r>
            <w:proofErr w:type="spellEnd"/>
            <w:r w:rsidRPr="00A05BF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  <w:t xml:space="preserve"> П.В.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Самохвалов Віктор Сергійович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Корнієнко Андрій Юрійович</w:t>
            </w:r>
            <w:r w:rsidRPr="00A05BF5">
              <w:rPr>
                <w:color w:val="000000" w:themeColor="text1"/>
                <w:szCs w:val="24"/>
                <w:lang w:val="uk-UA"/>
              </w:rPr>
              <w:t>,</w:t>
            </w:r>
          </w:p>
          <w:p w:rsidR="004D40F2" w:rsidRPr="00A05BF5" w:rsidRDefault="004D40F2" w:rsidP="004D40F2">
            <w:pPr>
              <w:pStyle w:val="11"/>
              <w:widowControl w:val="0"/>
              <w:spacing w:after="0" w:line="240" w:lineRule="auto"/>
              <w:ind w:left="0"/>
              <w:contextualSpacing w:val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  <w:t>Єніков</w:t>
            </w:r>
            <w:proofErr w:type="spellEnd"/>
            <w:r w:rsidRPr="00A05BF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  <w:t xml:space="preserve"> Роман </w:t>
            </w:r>
            <w:proofErr w:type="spellStart"/>
            <w:r w:rsidRPr="00A05BF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  <w:t>Бабкенович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4D40F2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Соценко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Владислав Валерійович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4D40F2" w:rsidRPr="00A05BF5" w:rsidRDefault="000E6426" w:rsidP="004D40F2">
            <w:pPr>
              <w:pStyle w:val="11"/>
              <w:widowControl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Голосний Павло Іванович,</w:t>
            </w:r>
          </w:p>
          <w:p w:rsidR="000E6426" w:rsidRPr="00A05BF5" w:rsidRDefault="000E6426" w:rsidP="004D40F2">
            <w:pPr>
              <w:pStyle w:val="11"/>
              <w:widowControl w:val="0"/>
              <w:spacing w:after="0" w:line="240" w:lineRule="auto"/>
              <w:ind w:left="0"/>
              <w:contextualSpacing w:val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Бойчук Михайло Олександрович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D40F2" w:rsidRPr="00A05BF5" w:rsidRDefault="000E6426" w:rsidP="004D40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Щедролосєв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Вікторович</w:t>
            </w:r>
          </w:p>
        </w:tc>
      </w:tr>
      <w:tr w:rsidR="008C6A30" w:rsidRPr="00293DDC" w:rsidTr="00F63900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  <w:vAlign w:val="center"/>
          </w:tcPr>
          <w:p w:rsidR="008C6A30" w:rsidRPr="00293DDC" w:rsidRDefault="008C6A30" w:rsidP="00F63900">
            <w:pPr>
              <w:widowControl w:val="0"/>
              <w:tabs>
                <w:tab w:val="left" w:pos="480"/>
                <w:tab w:val="center" w:pos="916"/>
              </w:tabs>
              <w:spacing w:after="0" w:line="2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93DD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«Теорія і проектування корабля»</w:t>
            </w:r>
          </w:p>
        </w:tc>
      </w:tr>
      <w:tr w:rsidR="008C6A30" w:rsidRPr="00293DDC" w:rsidTr="005C7087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8C6A30" w:rsidRPr="007938D0" w:rsidRDefault="008C6A30" w:rsidP="008C6A30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</w:pPr>
            <w:proofErr w:type="spellStart"/>
            <w:r w:rsidRPr="007938D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Єрмоченко</w:t>
            </w:r>
            <w:proofErr w:type="spellEnd"/>
            <w:r w:rsidRPr="007938D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 xml:space="preserve"> Олексій Віталійович,</w:t>
            </w:r>
          </w:p>
          <w:p w:rsidR="008C6A30" w:rsidRPr="00293DDC" w:rsidRDefault="008C6A30" w:rsidP="008C6A30">
            <w:pPr>
              <w:pStyle w:val="11"/>
              <w:widowControl w:val="0"/>
              <w:spacing w:after="0" w:line="20" w:lineRule="atLeast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938D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Стефурак</w:t>
            </w:r>
            <w:proofErr w:type="spellEnd"/>
            <w:r w:rsidRPr="007938D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 xml:space="preserve"> Давид Павлович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C6A30" w:rsidRPr="00293DDC" w:rsidRDefault="008C6A30" w:rsidP="00F63900">
            <w:pPr>
              <w:widowControl w:val="0"/>
              <w:adjustRightInd w:val="0"/>
              <w:snapToGrid w:val="0"/>
              <w:spacing w:after="0" w:line="2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7938D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Матвієнко Максим Валентинович</w:t>
            </w:r>
          </w:p>
        </w:tc>
      </w:tr>
      <w:tr w:rsidR="008C6A30" w:rsidRPr="00293DDC" w:rsidTr="005358E8">
        <w:trPr>
          <w:cantSplit/>
        </w:trPr>
        <w:tc>
          <w:tcPr>
            <w:tcW w:w="4111" w:type="dxa"/>
            <w:shd w:val="clear" w:color="auto" w:fill="auto"/>
          </w:tcPr>
          <w:p w:rsidR="008C6A30" w:rsidRDefault="008C6A30" w:rsidP="008C6A30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</w:pPr>
            <w:proofErr w:type="spellStart"/>
            <w:r w:rsidRPr="007938D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Івануна</w:t>
            </w:r>
            <w:proofErr w:type="spellEnd"/>
            <w:r w:rsidRPr="007938D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 xml:space="preserve"> Євгеній Володимирович</w:t>
            </w: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,</w:t>
            </w:r>
          </w:p>
          <w:p w:rsidR="008C6A30" w:rsidRPr="00293DDC" w:rsidRDefault="008C6A30" w:rsidP="008C6A30">
            <w:pPr>
              <w:widowControl w:val="0"/>
              <w:shd w:val="clear" w:color="auto" w:fill="FFFFFF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938D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Конєв Микола Леонідович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C6A30" w:rsidRPr="00293DDC" w:rsidRDefault="008C6A30" w:rsidP="00F63900">
            <w:pPr>
              <w:widowControl w:val="0"/>
              <w:shd w:val="clear" w:color="auto" w:fill="FFFFFF"/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10443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Спіхтаренко</w:t>
            </w:r>
            <w:proofErr w:type="spellEnd"/>
            <w:r w:rsidRPr="00510443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Володимир Володимирович</w:t>
            </w:r>
          </w:p>
        </w:tc>
      </w:tr>
      <w:tr w:rsidR="008C6A30" w:rsidRPr="00293DDC" w:rsidTr="00417B02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8C6A30" w:rsidRDefault="008C6A30" w:rsidP="008C6A30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</w:pPr>
            <w:r w:rsidRPr="005F4396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Шевченко Геннадій Павлович</w:t>
            </w: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,</w:t>
            </w:r>
          </w:p>
          <w:p w:rsidR="008C6A30" w:rsidRPr="008C6A30" w:rsidRDefault="008C6A30" w:rsidP="008C6A30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</w:pPr>
            <w:r w:rsidRPr="00D02B47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Власенко А</w:t>
            </w: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 xml:space="preserve">ртем </w:t>
            </w:r>
            <w:r w:rsidRPr="00D02B47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Ю</w:t>
            </w: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/>
              </w:rPr>
              <w:t>рійович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8C6A30" w:rsidRPr="00293DDC" w:rsidRDefault="008C6A30" w:rsidP="00F63900">
            <w:pPr>
              <w:spacing w:after="0" w:line="20" w:lineRule="atLeast"/>
              <w:jc w:val="center"/>
            </w:pPr>
            <w:proofErr w:type="spellStart"/>
            <w:r w:rsidRPr="00785403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Лой</w:t>
            </w:r>
            <w:proofErr w:type="spellEnd"/>
            <w:r w:rsidRPr="00785403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Сергій Анатолійович</w:t>
            </w:r>
          </w:p>
        </w:tc>
      </w:tr>
    </w:tbl>
    <w:p w:rsidR="008C6A30" w:rsidRPr="00A05BF5" w:rsidRDefault="008C6A30" w:rsidP="00C21563">
      <w:pPr>
        <w:widowControl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uk-UA"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ЕЛЕКТРОТЕХНІКА ТА ЕЛЕКТРОМЕХАНІКА</w:t>
            </w:r>
          </w:p>
        </w:tc>
      </w:tr>
      <w:tr w:rsidR="00A05BF5" w:rsidRPr="00A05BF5" w:rsidTr="00C21563">
        <w:trPr>
          <w:cantSplit/>
          <w:trHeight w:val="206"/>
        </w:trPr>
        <w:tc>
          <w:tcPr>
            <w:tcW w:w="9781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Електротехнічні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системи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комплекси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транспортних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засобів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Бойцун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Максим Павлович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Марков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Михайло Миколайович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Ярусевич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Анатолій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Романович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Михаліченко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Павло Євгенович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Математичне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моделювання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електротехнічних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комплексів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та систем</w:t>
            </w: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</w:tr>
      <w:tr w:rsidR="00A05BF5" w:rsidRPr="00A05BF5" w:rsidTr="00C21563">
        <w:trPr>
          <w:cantSplit/>
          <w:trHeight w:val="397"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Кравченко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Інна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Якимівна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>Михаліченко</w:t>
            </w:r>
            <w:proofErr w:type="spellEnd"/>
            <w:r w:rsidRPr="00A05B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Павло Євгенович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Прокоп'єва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Ірина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Фролов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Лабораторне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обладнання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для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дослідження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електротехнічних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систем</w:t>
            </w: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Кузьменко Дмитро Андрійович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Надточій Віктор Анатолійович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Носуліч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Віталій Віталійович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Фролов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Електромеханічні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системи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електроприводом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постійного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змінного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струму</w:t>
            </w: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Донцов Іван Володимирович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Надточий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Анатолій Вікторович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Прокопенко Євген Олександрович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Блінцов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Володимир Степанович</w:t>
            </w:r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Джерела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споживачі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електричної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енергії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Кузьменко Дмитро Андрійович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Марков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Михайло Миколайович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color w:val="000000" w:themeColor="text1"/>
                <w:szCs w:val="24"/>
                <w:lang w:val="uk-UA"/>
              </w:rPr>
              <w:t>Торчинський</w:t>
            </w:r>
            <w:proofErr w:type="spellEnd"/>
            <w:r w:rsidRPr="00A05BF5">
              <w:rPr>
                <w:color w:val="000000" w:themeColor="text1"/>
                <w:szCs w:val="24"/>
                <w:lang w:val="uk-UA"/>
              </w:rPr>
              <w:t xml:space="preserve"> Віталій 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Надточій 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ктор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Анатол</w:t>
            </w:r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ійович</w:t>
            </w:r>
            <w:proofErr w:type="spellEnd"/>
          </w:p>
        </w:tc>
      </w:tr>
      <w:tr w:rsidR="00A05BF5" w:rsidRPr="00A05BF5" w:rsidTr="00C21563">
        <w:trPr>
          <w:cantSplit/>
        </w:trPr>
        <w:tc>
          <w:tcPr>
            <w:tcW w:w="9781" w:type="dxa"/>
            <w:gridSpan w:val="2"/>
            <w:shd w:val="clear" w:color="auto" w:fill="DEEAF6" w:themeFill="accent1" w:themeFillTint="33"/>
          </w:tcPr>
          <w:p w:rsidR="00C21563" w:rsidRPr="00A05BF5" w:rsidRDefault="00C21563" w:rsidP="00C215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Загальні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питання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елементи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електротехнічних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комплексів</w:t>
            </w:r>
            <w:proofErr w:type="spellEnd"/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та систем</w:t>
            </w:r>
            <w:r w:rsidRPr="00A05BF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Орленко Ганна Валеріївна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r w:rsidRPr="00A05BF5"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  <w:t>Година Олена Володимирівна</w:t>
            </w:r>
          </w:p>
        </w:tc>
      </w:tr>
      <w:tr w:rsidR="00A05BF5" w:rsidRPr="00A05BF5" w:rsidTr="00C21563">
        <w:trPr>
          <w:cantSplit/>
        </w:trPr>
        <w:tc>
          <w:tcPr>
            <w:tcW w:w="4111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tabs>
                <w:tab w:val="left" w:pos="480"/>
                <w:tab w:val="center" w:pos="91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Акулов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Олександр Сергійович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21563" w:rsidRPr="00A05BF5" w:rsidRDefault="00C21563" w:rsidP="00C2156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Буренко</w:t>
            </w:r>
            <w:proofErr w:type="spellEnd"/>
            <w:r w:rsidRPr="00A05BF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Олексій Володимирович</w:t>
            </w:r>
          </w:p>
        </w:tc>
      </w:tr>
    </w:tbl>
    <w:p w:rsidR="00C21563" w:rsidRPr="00A05BF5" w:rsidRDefault="00C21563" w:rsidP="00C21563">
      <w:pPr>
        <w:widowControl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C21563" w:rsidRPr="00A05BF5" w:rsidRDefault="00C21563" w:rsidP="00325831">
      <w:pPr>
        <w:spacing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sectPr w:rsidR="00C21563" w:rsidRPr="00A05BF5" w:rsidSect="00BB7D00">
      <w:headerReference w:type="first" r:id="rId8"/>
      <w:pgSz w:w="11906" w:h="16838"/>
      <w:pgMar w:top="1134" w:right="851" w:bottom="851" w:left="1418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74E" w:rsidRDefault="000D574E" w:rsidP="00411BC0">
      <w:pPr>
        <w:spacing w:after="0" w:line="240" w:lineRule="auto"/>
      </w:pPr>
      <w:r>
        <w:separator/>
      </w:r>
    </w:p>
  </w:endnote>
  <w:endnote w:type="continuationSeparator" w:id="0">
    <w:p w:rsidR="000D574E" w:rsidRDefault="000D574E" w:rsidP="0041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 Основной текст">
    <w:altName w:val="Segoe Print"/>
    <w:charset w:val="00"/>
    <w:family w:val="auto"/>
    <w:pitch w:val="default"/>
  </w:font>
  <w:font w:name="Roboto">
    <w:altName w:val="Calibri"/>
    <w:charset w:val="00"/>
    <w:family w:val="auto"/>
    <w:pitch w:val="variable"/>
    <w:sig w:usb0="00000001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74E" w:rsidRDefault="000D574E" w:rsidP="00411BC0">
      <w:pPr>
        <w:spacing w:after="0" w:line="240" w:lineRule="auto"/>
      </w:pPr>
      <w:r>
        <w:separator/>
      </w:r>
    </w:p>
  </w:footnote>
  <w:footnote w:type="continuationSeparator" w:id="0">
    <w:p w:rsidR="000D574E" w:rsidRDefault="000D574E" w:rsidP="0041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027" w:rsidRPr="00CD3186" w:rsidRDefault="00632027" w:rsidP="00A56AA5">
    <w:pPr>
      <w:pStyle w:val="a4"/>
      <w:spacing w:before="120"/>
      <w:ind w:left="1134"/>
      <w:rPr>
        <w:rFonts w:ascii="Roboto" w:hAnsi="Roboto"/>
        <w:spacing w:val="6"/>
        <w:sz w:val="20"/>
        <w:lang w:val="uk-UA"/>
      </w:rPr>
    </w:pPr>
    <w:r>
      <w:rPr>
        <w:noProof/>
        <w:lang w:eastAsia="ru-RU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47625</wp:posOffset>
          </wp:positionH>
          <wp:positionV relativeFrom="paragraph">
            <wp:posOffset>73025</wp:posOffset>
          </wp:positionV>
          <wp:extent cx="590550" cy="591046"/>
          <wp:effectExtent l="0" t="0" r="0" b="0"/>
          <wp:wrapNone/>
          <wp:docPr id="2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1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3186">
      <w:rPr>
        <w:rFonts w:ascii="Roboto" w:hAnsi="Roboto"/>
        <w:spacing w:val="6"/>
        <w:sz w:val="20"/>
        <w:lang w:val="uk-UA"/>
      </w:rPr>
      <w:t>МІНІСТЕРСТВО ОСВІТИ І НАУКИ УКРАЇНИ</w:t>
    </w:r>
  </w:p>
  <w:p w:rsidR="00632027" w:rsidRDefault="00632027" w:rsidP="00A56AA5">
    <w:pPr>
      <w:pStyle w:val="a4"/>
      <w:ind w:left="1134"/>
      <w:rPr>
        <w:rFonts w:ascii="Roboto" w:hAnsi="Roboto"/>
        <w:b/>
        <w:sz w:val="28"/>
        <w:szCs w:val="28"/>
        <w:lang w:val="uk-UA"/>
      </w:rPr>
    </w:pPr>
    <w:r w:rsidRPr="00CD3186">
      <w:rPr>
        <w:rFonts w:ascii="Roboto" w:hAnsi="Roboto"/>
        <w:b/>
        <w:sz w:val="28"/>
        <w:szCs w:val="28"/>
        <w:lang w:val="uk-UA"/>
      </w:rPr>
      <w:t>НАЦІОНАЛЬНИЙ</w:t>
    </w:r>
    <w:r w:rsidRPr="00BF383A">
      <w:rPr>
        <w:rFonts w:ascii="Roboto" w:hAnsi="Roboto"/>
        <w:b/>
        <w:sz w:val="28"/>
        <w:szCs w:val="28"/>
      </w:rPr>
      <w:t xml:space="preserve"> </w:t>
    </w:r>
    <w:r w:rsidRPr="00CD3186">
      <w:rPr>
        <w:rFonts w:ascii="Roboto" w:hAnsi="Roboto"/>
        <w:b/>
        <w:sz w:val="28"/>
        <w:szCs w:val="28"/>
        <w:lang w:val="uk-UA"/>
      </w:rPr>
      <w:t>УНІВЕРСИТЕТ</w:t>
    </w:r>
    <w:r>
      <w:rPr>
        <w:rFonts w:ascii="Roboto" w:hAnsi="Roboto"/>
        <w:b/>
        <w:sz w:val="28"/>
        <w:szCs w:val="28"/>
        <w:lang w:val="uk-UA"/>
      </w:rPr>
      <w:t xml:space="preserve"> </w:t>
    </w:r>
    <w:r w:rsidRPr="00CD3186">
      <w:rPr>
        <w:rFonts w:ascii="Roboto" w:hAnsi="Roboto"/>
        <w:b/>
        <w:sz w:val="28"/>
        <w:szCs w:val="28"/>
        <w:lang w:val="uk-UA"/>
      </w:rPr>
      <w:t>КОРАБЛЕБУДУВАННЯ</w:t>
    </w:r>
    <w:r>
      <w:rPr>
        <w:rFonts w:ascii="Roboto" w:hAnsi="Roboto"/>
        <w:b/>
        <w:sz w:val="28"/>
        <w:szCs w:val="28"/>
        <w:lang w:val="uk-UA"/>
      </w:rPr>
      <w:t xml:space="preserve"> </w:t>
    </w:r>
  </w:p>
  <w:p w:rsidR="00632027" w:rsidRPr="00A56AA5" w:rsidRDefault="00632027" w:rsidP="00A56AA5">
    <w:pPr>
      <w:pStyle w:val="a4"/>
      <w:ind w:left="1134"/>
      <w:rPr>
        <w:rFonts w:ascii="Roboto" w:hAnsi="Roboto"/>
        <w:b/>
        <w:sz w:val="28"/>
        <w:szCs w:val="28"/>
      </w:rPr>
    </w:pPr>
    <w:r w:rsidRPr="00CD3186">
      <w:rPr>
        <w:rFonts w:ascii="Roboto" w:hAnsi="Roboto"/>
        <w:b/>
        <w:sz w:val="28"/>
        <w:szCs w:val="28"/>
        <w:lang w:val="uk-UA"/>
      </w:rPr>
      <w:t>ІМЕНІ АДМІРАЛА МАКАРОВА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C0A8E"/>
    <w:multiLevelType w:val="hybridMultilevel"/>
    <w:tmpl w:val="5B38C942"/>
    <w:lvl w:ilvl="0" w:tplc="7C7E7D32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 w15:restartNumberingAfterBreak="0">
    <w:nsid w:val="20410D39"/>
    <w:multiLevelType w:val="hybridMultilevel"/>
    <w:tmpl w:val="1FB23DB6"/>
    <w:lvl w:ilvl="0" w:tplc="B0C64F86">
      <w:start w:val="6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D001E88"/>
    <w:multiLevelType w:val="hybridMultilevel"/>
    <w:tmpl w:val="E76C98FC"/>
    <w:lvl w:ilvl="0" w:tplc="90742FC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54F4917"/>
    <w:multiLevelType w:val="hybridMultilevel"/>
    <w:tmpl w:val="E7069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2224C"/>
    <w:multiLevelType w:val="multilevel"/>
    <w:tmpl w:val="F9B2C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AB3D53"/>
    <w:multiLevelType w:val="hybridMultilevel"/>
    <w:tmpl w:val="526C7334"/>
    <w:lvl w:ilvl="0" w:tplc="5712B83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104535"/>
    <w:multiLevelType w:val="hybridMultilevel"/>
    <w:tmpl w:val="7EFC01D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3D01110"/>
    <w:multiLevelType w:val="hybridMultilevel"/>
    <w:tmpl w:val="4F5CE250"/>
    <w:lvl w:ilvl="0" w:tplc="E08E30AA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3D2638B"/>
    <w:multiLevelType w:val="hybridMultilevel"/>
    <w:tmpl w:val="23F48C8A"/>
    <w:lvl w:ilvl="0" w:tplc="B624F8C4">
      <w:start w:val="1"/>
      <w:numFmt w:val="decimal"/>
      <w:lvlText w:val="%1)"/>
      <w:lvlJc w:val="left"/>
      <w:pPr>
        <w:ind w:left="121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630302B"/>
    <w:multiLevelType w:val="hybridMultilevel"/>
    <w:tmpl w:val="DA8CE434"/>
    <w:lvl w:ilvl="0" w:tplc="3DAAF25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8E2A0C"/>
    <w:multiLevelType w:val="multilevel"/>
    <w:tmpl w:val="8D44F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3A2C44"/>
    <w:multiLevelType w:val="hybridMultilevel"/>
    <w:tmpl w:val="4E5466BA"/>
    <w:lvl w:ilvl="0" w:tplc="96B66E3C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1"/>
  </w:num>
  <w:num w:numId="5">
    <w:abstractNumId w:val="5"/>
  </w:num>
  <w:num w:numId="6">
    <w:abstractNumId w:val="10"/>
  </w:num>
  <w:num w:numId="7">
    <w:abstractNumId w:val="8"/>
  </w:num>
  <w:num w:numId="8">
    <w:abstractNumId w:val="6"/>
  </w:num>
  <w:num w:numId="9">
    <w:abstractNumId w:val="7"/>
  </w:num>
  <w:num w:numId="10">
    <w:abstractNumId w:val="4"/>
  </w:num>
  <w:num w:numId="11">
    <w:abstractNumId w:val="1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9B"/>
    <w:rsid w:val="000110E4"/>
    <w:rsid w:val="00030A86"/>
    <w:rsid w:val="00036279"/>
    <w:rsid w:val="00052E63"/>
    <w:rsid w:val="00081F89"/>
    <w:rsid w:val="0009622C"/>
    <w:rsid w:val="000A3ED1"/>
    <w:rsid w:val="000D574E"/>
    <w:rsid w:val="000E6426"/>
    <w:rsid w:val="000F5C15"/>
    <w:rsid w:val="000F5E2A"/>
    <w:rsid w:val="00113631"/>
    <w:rsid w:val="001155DB"/>
    <w:rsid w:val="00121714"/>
    <w:rsid w:val="001403B2"/>
    <w:rsid w:val="00147888"/>
    <w:rsid w:val="001516A8"/>
    <w:rsid w:val="0015408B"/>
    <w:rsid w:val="00177961"/>
    <w:rsid w:val="00195FCE"/>
    <w:rsid w:val="001E256B"/>
    <w:rsid w:val="001E742B"/>
    <w:rsid w:val="001F31B3"/>
    <w:rsid w:val="00246438"/>
    <w:rsid w:val="00280862"/>
    <w:rsid w:val="00285129"/>
    <w:rsid w:val="002876C8"/>
    <w:rsid w:val="0029308D"/>
    <w:rsid w:val="0029756F"/>
    <w:rsid w:val="00325831"/>
    <w:rsid w:val="00343274"/>
    <w:rsid w:val="0035161E"/>
    <w:rsid w:val="00352DE7"/>
    <w:rsid w:val="00375EF7"/>
    <w:rsid w:val="003A4D8F"/>
    <w:rsid w:val="003F04F2"/>
    <w:rsid w:val="003F69A4"/>
    <w:rsid w:val="004033AE"/>
    <w:rsid w:val="00411BC0"/>
    <w:rsid w:val="00421B9B"/>
    <w:rsid w:val="0042588B"/>
    <w:rsid w:val="004402F0"/>
    <w:rsid w:val="004732B6"/>
    <w:rsid w:val="004B382F"/>
    <w:rsid w:val="004B3BDB"/>
    <w:rsid w:val="004D40F2"/>
    <w:rsid w:val="004F09A1"/>
    <w:rsid w:val="004F0F2E"/>
    <w:rsid w:val="004F3D5D"/>
    <w:rsid w:val="00500C24"/>
    <w:rsid w:val="00507C4F"/>
    <w:rsid w:val="0052045E"/>
    <w:rsid w:val="005208A3"/>
    <w:rsid w:val="00521988"/>
    <w:rsid w:val="00546052"/>
    <w:rsid w:val="00547189"/>
    <w:rsid w:val="00571D80"/>
    <w:rsid w:val="00587D40"/>
    <w:rsid w:val="00632027"/>
    <w:rsid w:val="006B26F8"/>
    <w:rsid w:val="006B532A"/>
    <w:rsid w:val="006C3ADA"/>
    <w:rsid w:val="006D719E"/>
    <w:rsid w:val="006E6186"/>
    <w:rsid w:val="006F5045"/>
    <w:rsid w:val="00724109"/>
    <w:rsid w:val="00741064"/>
    <w:rsid w:val="007421FE"/>
    <w:rsid w:val="00772E20"/>
    <w:rsid w:val="007B0DFA"/>
    <w:rsid w:val="007E1697"/>
    <w:rsid w:val="007F2567"/>
    <w:rsid w:val="0084556A"/>
    <w:rsid w:val="00861CD0"/>
    <w:rsid w:val="00867B2F"/>
    <w:rsid w:val="008C557B"/>
    <w:rsid w:val="008C6A30"/>
    <w:rsid w:val="008E22EF"/>
    <w:rsid w:val="0091171D"/>
    <w:rsid w:val="00954E3C"/>
    <w:rsid w:val="00962931"/>
    <w:rsid w:val="00972601"/>
    <w:rsid w:val="009B5E46"/>
    <w:rsid w:val="009C6A36"/>
    <w:rsid w:val="00A012E7"/>
    <w:rsid w:val="00A05BF5"/>
    <w:rsid w:val="00A11CA4"/>
    <w:rsid w:val="00A24D6F"/>
    <w:rsid w:val="00A56AA5"/>
    <w:rsid w:val="00A71B9A"/>
    <w:rsid w:val="00A86CEE"/>
    <w:rsid w:val="00AB60E7"/>
    <w:rsid w:val="00AC456D"/>
    <w:rsid w:val="00AE136E"/>
    <w:rsid w:val="00B07663"/>
    <w:rsid w:val="00B26751"/>
    <w:rsid w:val="00B403C3"/>
    <w:rsid w:val="00B5133A"/>
    <w:rsid w:val="00B72A10"/>
    <w:rsid w:val="00B75CC4"/>
    <w:rsid w:val="00B86E48"/>
    <w:rsid w:val="00B915FB"/>
    <w:rsid w:val="00BB6D53"/>
    <w:rsid w:val="00BB7D00"/>
    <w:rsid w:val="00BC3500"/>
    <w:rsid w:val="00BF383A"/>
    <w:rsid w:val="00C13D07"/>
    <w:rsid w:val="00C21563"/>
    <w:rsid w:val="00C32F77"/>
    <w:rsid w:val="00C825E2"/>
    <w:rsid w:val="00CC23A0"/>
    <w:rsid w:val="00CC4F4F"/>
    <w:rsid w:val="00CC7A32"/>
    <w:rsid w:val="00CD3186"/>
    <w:rsid w:val="00CE0D3D"/>
    <w:rsid w:val="00D02632"/>
    <w:rsid w:val="00D1758E"/>
    <w:rsid w:val="00D30790"/>
    <w:rsid w:val="00D455B3"/>
    <w:rsid w:val="00D827DB"/>
    <w:rsid w:val="00D949F5"/>
    <w:rsid w:val="00DA3BAC"/>
    <w:rsid w:val="00DC257B"/>
    <w:rsid w:val="00DD5645"/>
    <w:rsid w:val="00DE4028"/>
    <w:rsid w:val="00E5689D"/>
    <w:rsid w:val="00E756F5"/>
    <w:rsid w:val="00E823D5"/>
    <w:rsid w:val="00E873E3"/>
    <w:rsid w:val="00EB112C"/>
    <w:rsid w:val="00EB2322"/>
    <w:rsid w:val="00EC03CF"/>
    <w:rsid w:val="00F76578"/>
    <w:rsid w:val="00FB5353"/>
    <w:rsid w:val="00FC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F5BAA"/>
  <w15:chartTrackingRefBased/>
  <w15:docId w15:val="{A5828BE8-0EAF-43EE-A1E2-A2D36BA6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"/>
    <w:qFormat/>
    <w:rsid w:val="007410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E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1F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1CA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nhideWhenUsed/>
    <w:rsid w:val="00B86E48"/>
    <w:rPr>
      <w:color w:val="0000FF"/>
      <w:u w:val="single"/>
    </w:rPr>
  </w:style>
  <w:style w:type="character" w:styleId="a9">
    <w:name w:val="Placeholder Text"/>
    <w:uiPriority w:val="99"/>
    <w:semiHidden/>
    <w:rsid w:val="007F2567"/>
    <w:rPr>
      <w:color w:val="808080"/>
    </w:rPr>
  </w:style>
  <w:style w:type="paragraph" w:styleId="31">
    <w:name w:val="Body Text Indent 3"/>
    <w:basedOn w:val="a"/>
    <w:link w:val="32"/>
    <w:rsid w:val="00BF383A"/>
    <w:pPr>
      <w:spacing w:after="120" w:line="240" w:lineRule="auto"/>
      <w:ind w:left="283"/>
    </w:pPr>
    <w:rPr>
      <w:rFonts w:ascii="Times New Roman" w:eastAsia="Times New Roman" w:hAnsi="Times New Roman"/>
      <w:bCs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link w:val="31"/>
    <w:rsid w:val="00BF383A"/>
    <w:rPr>
      <w:rFonts w:ascii="Times New Roman" w:eastAsia="Times New Roman" w:hAnsi="Times New Roman"/>
      <w:bCs/>
      <w:sz w:val="16"/>
      <w:szCs w:val="16"/>
      <w:lang w:val="uk-UA" w:eastAsia="ru-RU"/>
    </w:rPr>
  </w:style>
  <w:style w:type="character" w:customStyle="1" w:styleId="21">
    <w:name w:val="Основной текст (2)_"/>
    <w:link w:val="210"/>
    <w:rsid w:val="004033AE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033AE"/>
    <w:pPr>
      <w:widowControl w:val="0"/>
      <w:shd w:val="clear" w:color="auto" w:fill="FFFFFF"/>
      <w:spacing w:after="0" w:line="309" w:lineRule="exact"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8E22EF"/>
    <w:rPr>
      <w:rFonts w:ascii="Segoe UI" w:hAnsi="Segoe UI" w:cs="Segoe UI"/>
      <w:sz w:val="18"/>
      <w:szCs w:val="18"/>
      <w:lang w:val="ru-RU"/>
    </w:rPr>
  </w:style>
  <w:style w:type="paragraph" w:styleId="ac">
    <w:name w:val="Normal (Web)"/>
    <w:basedOn w:val="a"/>
    <w:uiPriority w:val="99"/>
    <w:unhideWhenUsed/>
    <w:rsid w:val="007410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4106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41064"/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2E2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081F8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character" w:styleId="ae">
    <w:name w:val="Emphasis"/>
    <w:basedOn w:val="a0"/>
    <w:uiPriority w:val="20"/>
    <w:qFormat/>
    <w:rsid w:val="00081F89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A11CA4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val="ru-RU"/>
    </w:rPr>
  </w:style>
  <w:style w:type="paragraph" w:customStyle="1" w:styleId="Default">
    <w:name w:val="Default"/>
    <w:rsid w:val="00A11C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go">
    <w:name w:val="go"/>
    <w:basedOn w:val="a0"/>
    <w:rsid w:val="009C6A36"/>
  </w:style>
  <w:style w:type="paragraph" w:styleId="af">
    <w:name w:val="Body Text"/>
    <w:basedOn w:val="a"/>
    <w:link w:val="af0"/>
    <w:uiPriority w:val="99"/>
    <w:unhideWhenUsed/>
    <w:rsid w:val="0015408B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f0">
    <w:name w:val="Основной текст Знак"/>
    <w:basedOn w:val="a0"/>
    <w:link w:val="af"/>
    <w:uiPriority w:val="99"/>
    <w:rsid w:val="0015408B"/>
    <w:rPr>
      <w:rFonts w:asciiTheme="minorHAnsi" w:eastAsiaTheme="minorHAnsi" w:hAnsiTheme="minorHAnsi" w:cstheme="minorBidi"/>
      <w:sz w:val="22"/>
      <w:szCs w:val="22"/>
      <w:lang w:val="ru-RU"/>
    </w:rPr>
  </w:style>
  <w:style w:type="table" w:styleId="af1">
    <w:name w:val="Table Grid"/>
    <w:basedOn w:val="a1"/>
    <w:uiPriority w:val="59"/>
    <w:rsid w:val="0015408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34"/>
    <w:qFormat/>
    <w:rsid w:val="0015408B"/>
    <w:pPr>
      <w:ind w:left="720"/>
      <w:contextualSpacing/>
    </w:pPr>
  </w:style>
  <w:style w:type="character" w:customStyle="1" w:styleId="il">
    <w:name w:val="il"/>
    <w:basedOn w:val="a0"/>
    <w:rsid w:val="0015408B"/>
  </w:style>
  <w:style w:type="paragraph" w:customStyle="1" w:styleId="12">
    <w:name w:val="Основной шрифт абзаца1"/>
    <w:basedOn w:val="a"/>
    <w:rsid w:val="0015408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docdata">
    <w:name w:val="docdata"/>
    <w:aliases w:val="docy,v5,1689,baiaagaaboqcaaad0gqaaaxgbaaaaaaaaaaaaaaaaaaaaaaaaaaaaaaaaaaaaaaaaaaaaaaaaaaaaaaaaaaaaaaaaaaaaaaaaaaaaaaaaaaaaaaaaaaaaaaaaaaaaaaaaaaaaaaaaaaaaaaaaaaaaaaaaaaaaaaaaaaaaaaaaaaaaaaaaaaaaaaaaaaaaaaaaaaaaaaaaaaaaaaaaaaaaaaaaaaaaaaaaaaaaaaa"/>
    <w:basedOn w:val="a0"/>
    <w:rsid w:val="0015408B"/>
  </w:style>
  <w:style w:type="paragraph" w:customStyle="1" w:styleId="tl">
    <w:name w:val="tl"/>
    <w:basedOn w:val="a"/>
    <w:uiPriority w:val="99"/>
    <w:rsid w:val="001540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33">
    <w:name w:val="Знак Знак3 Знак Знак Знак Знак Знак Знак Знак Знак"/>
    <w:basedOn w:val="a"/>
    <w:rsid w:val="000E642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itlana.utkina\Downloads\&#1054;&#1092;&#1110;&#1094;&#1110;&#1081;&#1085;&#1080;&#1081;%20&#1073;&#1083;&#1072;&#1085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B3ABE-64A4-4F33-B592-9E0F8F920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</Template>
  <TotalTime>3</TotalTime>
  <Pages>10</Pages>
  <Words>3040</Words>
  <Characters>17333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/>
    </vt:vector>
  </TitlesOfParts>
  <Company>SPecialiST RePack</Company>
  <LinksUpToDate>false</LinksUpToDate>
  <CharactersWithSpaces>20333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svitlana.utkina</dc:creator>
  <cp:keywords/>
  <cp:lastModifiedBy>Пользователь Windows</cp:lastModifiedBy>
  <cp:revision>3</cp:revision>
  <cp:lastPrinted>2024-06-24T19:18:00Z</cp:lastPrinted>
  <dcterms:created xsi:type="dcterms:W3CDTF">2025-06-12T10:16:00Z</dcterms:created>
  <dcterms:modified xsi:type="dcterms:W3CDTF">2025-06-12T10:19:00Z</dcterms:modified>
</cp:coreProperties>
</file>